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022"/>
        <w:tblW w:w="1015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0"/>
        <w:gridCol w:w="7800"/>
      </w:tblGrid>
      <w:tr w:rsidR="0036726D" w:rsidRPr="00CF17FD" w:rsidTr="00ED759A">
        <w:tblPrEx>
          <w:tblCellMar>
            <w:top w:w="0" w:type="dxa"/>
            <w:bottom w:w="0" w:type="dxa"/>
          </w:tblCellMar>
        </w:tblPrEx>
        <w:trPr>
          <w:trHeight w:val="1551"/>
        </w:trPr>
        <w:tc>
          <w:tcPr>
            <w:tcW w:w="2350" w:type="dxa"/>
            <w:shd w:val="clear" w:color="auto" w:fill="auto"/>
            <w:vAlign w:val="center"/>
          </w:tcPr>
          <w:bookmarkStart w:id="0" w:name="_GoBack"/>
          <w:bookmarkEnd w:id="0"/>
          <w:p w:rsidR="0036726D" w:rsidRPr="00CF17FD" w:rsidRDefault="00125A4E" w:rsidP="0036726D">
            <w:pPr>
              <w:jc w:val="center"/>
              <w:rPr>
                <w:rFonts w:ascii="Trebuchet MS" w:hAnsi="Trebuchet MS" w:cs="Arial"/>
                <w:b/>
                <w:bCs/>
                <w:sz w:val="22"/>
              </w:rPr>
            </w:pPr>
            <w:r w:rsidRPr="004E0A60">
              <w:rPr>
                <w:color w:val="000000"/>
              </w:rPr>
              <w:object w:dxaOrig="71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64.5pt" o:ole="">
                  <v:imagedata r:id="rId8" o:title=""/>
                </v:shape>
                <o:OLEObject Type="Embed" ProgID="PBrush" ShapeID="_x0000_i1025" DrawAspect="Content" ObjectID="_1772461354" r:id="rId9"/>
              </w:objec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C540FB" w:rsidRPr="00B17814" w:rsidRDefault="0036726D" w:rsidP="00C540FB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  <w:r w:rsidRPr="00B17814">
              <w:rPr>
                <w:rFonts w:ascii="Trebuchet MS" w:hAnsi="Trebuchet MS" w:cs="Arial"/>
                <w:b/>
                <w:bCs/>
                <w:color w:val="808080"/>
              </w:rPr>
              <w:t xml:space="preserve">DATI </w:t>
            </w:r>
            <w:r w:rsidR="00A447BD" w:rsidRPr="00B17814">
              <w:rPr>
                <w:rFonts w:ascii="Trebuchet MS" w:hAnsi="Trebuchet MS" w:cs="Arial"/>
                <w:b/>
                <w:bCs/>
                <w:color w:val="808080"/>
              </w:rPr>
              <w:t>FISCAL</w:t>
            </w:r>
            <w:r w:rsidRPr="00B17814">
              <w:rPr>
                <w:rFonts w:ascii="Trebuchet MS" w:hAnsi="Trebuchet MS" w:cs="Arial"/>
                <w:b/>
                <w:bCs/>
                <w:color w:val="808080"/>
              </w:rPr>
              <w:t xml:space="preserve">I E </w:t>
            </w:r>
            <w:r w:rsidR="00A447BD" w:rsidRPr="00B17814">
              <w:rPr>
                <w:rFonts w:ascii="Trebuchet MS" w:hAnsi="Trebuchet MS" w:cs="Arial"/>
                <w:b/>
                <w:bCs/>
                <w:color w:val="808080"/>
              </w:rPr>
              <w:t xml:space="preserve">PREVIDENZIALI </w:t>
            </w:r>
          </w:p>
          <w:p w:rsidR="00C540FB" w:rsidRPr="009C2C88" w:rsidRDefault="00C540FB" w:rsidP="00C540FB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</w:p>
          <w:p w:rsidR="00C540FB" w:rsidRPr="009C2C88" w:rsidRDefault="00C540FB" w:rsidP="00C540FB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  <w:r w:rsidRPr="009C2C88">
              <w:rPr>
                <w:rFonts w:ascii="Trebuchet MS" w:hAnsi="Trebuchet MS" w:cs="Arial"/>
                <w:b/>
                <w:bCs/>
                <w:color w:val="808080"/>
              </w:rPr>
              <w:t xml:space="preserve">MODULO </w:t>
            </w:r>
            <w:r w:rsidR="004A3549" w:rsidRPr="009C2C88">
              <w:rPr>
                <w:rFonts w:ascii="Trebuchet MS" w:hAnsi="Trebuchet MS" w:cs="Arial"/>
                <w:b/>
                <w:bCs/>
                <w:color w:val="808080"/>
              </w:rPr>
              <w:t>D</w:t>
            </w:r>
          </w:p>
          <w:p w:rsidR="0036726D" w:rsidRPr="00C540FB" w:rsidRDefault="00B17814" w:rsidP="000347BA">
            <w:pPr>
              <w:ind w:left="111"/>
              <w:rPr>
                <w:rFonts w:ascii="Trebuchet MS" w:eastAsia="Arial Unicode MS" w:hAnsi="Trebuchet MS" w:cs="Arial"/>
                <w:b/>
                <w:bCs/>
                <w:sz w:val="28"/>
                <w:szCs w:val="28"/>
              </w:rPr>
            </w:pPr>
            <w:r w:rsidRPr="009C2C88">
              <w:rPr>
                <w:rFonts w:ascii="Trebuchet MS" w:hAnsi="Trebuchet MS" w:cs="Arial"/>
                <w:b/>
                <w:bCs/>
                <w:color w:val="808080"/>
              </w:rPr>
              <w:t>LAVORO AUTONOMO OCCASIONALE</w:t>
            </w:r>
          </w:p>
        </w:tc>
      </w:tr>
    </w:tbl>
    <w:p w:rsidR="00780119" w:rsidRPr="008B5040" w:rsidRDefault="00780119" w:rsidP="008B5040">
      <w:pPr>
        <w:pStyle w:val="Titolo3"/>
        <w:rPr>
          <w:rFonts w:ascii="Trebuchet MS" w:hAnsi="Trebuchet MS"/>
          <w:b w:val="0"/>
          <w:bCs w:val="0"/>
          <w:sz w:val="18"/>
          <w:szCs w:val="18"/>
          <w:u w:val="none"/>
        </w:rPr>
      </w:pPr>
    </w:p>
    <w:p w:rsidR="00ED759A" w:rsidRDefault="00B478F3" w:rsidP="00C11B96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rebuchet MS" w:hAnsi="Trebuchet MS"/>
          <w:b/>
          <w:bCs/>
          <w:sz w:val="22"/>
          <w:szCs w:val="22"/>
        </w:rPr>
      </w:pPr>
      <w:r w:rsidRPr="004A3257">
        <w:rPr>
          <w:rFonts w:ascii="Trebuchet MS" w:hAnsi="Trebuchet MS"/>
          <w:b/>
          <w:bCs/>
          <w:sz w:val="22"/>
          <w:szCs w:val="22"/>
        </w:rPr>
        <w:t>Il/La</w:t>
      </w:r>
      <w:r w:rsidR="006E0BD0" w:rsidRPr="004A3257">
        <w:rPr>
          <w:rFonts w:ascii="Trebuchet MS" w:hAnsi="Trebuchet MS"/>
          <w:b/>
          <w:bCs/>
          <w:sz w:val="22"/>
          <w:szCs w:val="22"/>
        </w:rPr>
        <w:t xml:space="preserve"> </w:t>
      </w:r>
      <w:r w:rsidR="003347D8" w:rsidRPr="004A3257">
        <w:rPr>
          <w:rFonts w:ascii="Trebuchet MS" w:hAnsi="Trebuchet MS"/>
          <w:b/>
          <w:bCs/>
          <w:sz w:val="22"/>
          <w:szCs w:val="22"/>
        </w:rPr>
        <w:t>sottos</w:t>
      </w:r>
      <w:r w:rsidRPr="004A3257">
        <w:rPr>
          <w:rFonts w:ascii="Trebuchet MS" w:hAnsi="Trebuchet MS"/>
          <w:b/>
          <w:bCs/>
          <w:sz w:val="22"/>
          <w:szCs w:val="22"/>
        </w:rPr>
        <w:t>critto/</w:t>
      </w:r>
      <w:r w:rsidR="009F1670" w:rsidRPr="004A3257">
        <w:rPr>
          <w:rFonts w:ascii="Trebuchet MS" w:hAnsi="Trebuchet MS"/>
          <w:b/>
          <w:bCs/>
          <w:sz w:val="22"/>
          <w:szCs w:val="22"/>
        </w:rPr>
        <w:t>a</w:t>
      </w:r>
      <w:r w:rsidR="00A447BD" w:rsidRPr="004A3257">
        <w:rPr>
          <w:rFonts w:ascii="Trebuchet MS" w:hAnsi="Trebuchet MS"/>
          <w:b/>
          <w:bCs/>
          <w:sz w:val="22"/>
          <w:szCs w:val="22"/>
        </w:rPr>
        <w:t xml:space="preserve"> </w:t>
      </w:r>
      <w:bookmarkStart w:id="1" w:name="Testo2"/>
      <w:r w:rsidR="00485F17">
        <w:rPr>
          <w:rFonts w:ascii="Trebuchet MS" w:hAnsi="Trebuchet MS"/>
          <w:bCs/>
          <w:sz w:val="22"/>
          <w:szCs w:val="22"/>
        </w:rPr>
        <w:fldChar w:fldCharType="begin">
          <w:ffData>
            <w:name w:val="Testo2"/>
            <w:enabled/>
            <w:calcOnExit w:val="0"/>
            <w:textInput>
              <w:format w:val="Iniziali maiuscole"/>
            </w:textInput>
          </w:ffData>
        </w:fldChar>
      </w:r>
      <w:r w:rsidR="00485F17">
        <w:rPr>
          <w:rFonts w:ascii="Trebuchet MS" w:hAnsi="Trebuchet MS"/>
          <w:bCs/>
          <w:sz w:val="22"/>
          <w:szCs w:val="22"/>
        </w:rPr>
        <w:instrText xml:space="preserve"> FORMTEXT </w:instrText>
      </w:r>
      <w:r w:rsidR="00347A68" w:rsidRPr="00485F17">
        <w:rPr>
          <w:rFonts w:ascii="Trebuchet MS" w:hAnsi="Trebuchet MS"/>
          <w:bCs/>
          <w:sz w:val="22"/>
          <w:szCs w:val="22"/>
        </w:rPr>
      </w:r>
      <w:r w:rsidR="00485F17">
        <w:rPr>
          <w:rFonts w:ascii="Trebuchet MS" w:hAnsi="Trebuchet MS"/>
          <w:bCs/>
          <w:sz w:val="22"/>
          <w:szCs w:val="22"/>
        </w:rPr>
        <w:fldChar w:fldCharType="separate"/>
      </w:r>
      <w:r w:rsidR="00485F17">
        <w:rPr>
          <w:rFonts w:ascii="Trebuchet MS" w:hAnsi="Trebuchet MS"/>
          <w:bCs/>
          <w:noProof/>
          <w:sz w:val="22"/>
          <w:szCs w:val="22"/>
        </w:rPr>
        <w:t> </w:t>
      </w:r>
      <w:r w:rsidR="00485F17">
        <w:rPr>
          <w:rFonts w:ascii="Trebuchet MS" w:hAnsi="Trebuchet MS"/>
          <w:bCs/>
          <w:noProof/>
          <w:sz w:val="22"/>
          <w:szCs w:val="22"/>
        </w:rPr>
        <w:t> </w:t>
      </w:r>
      <w:r w:rsidR="00485F17">
        <w:rPr>
          <w:rFonts w:ascii="Trebuchet MS" w:hAnsi="Trebuchet MS"/>
          <w:bCs/>
          <w:noProof/>
          <w:sz w:val="22"/>
          <w:szCs w:val="22"/>
        </w:rPr>
        <w:t> </w:t>
      </w:r>
      <w:r w:rsidR="00485F17">
        <w:rPr>
          <w:rFonts w:ascii="Trebuchet MS" w:hAnsi="Trebuchet MS"/>
          <w:bCs/>
          <w:noProof/>
          <w:sz w:val="22"/>
          <w:szCs w:val="22"/>
        </w:rPr>
        <w:t> </w:t>
      </w:r>
      <w:r w:rsidR="00485F17">
        <w:rPr>
          <w:rFonts w:ascii="Trebuchet MS" w:hAnsi="Trebuchet MS"/>
          <w:bCs/>
          <w:noProof/>
          <w:sz w:val="22"/>
          <w:szCs w:val="22"/>
        </w:rPr>
        <w:t> </w:t>
      </w:r>
      <w:r w:rsidR="00485F17">
        <w:rPr>
          <w:rFonts w:ascii="Trebuchet MS" w:hAnsi="Trebuchet MS"/>
          <w:bCs/>
          <w:sz w:val="22"/>
          <w:szCs w:val="22"/>
        </w:rPr>
        <w:fldChar w:fldCharType="end"/>
      </w:r>
      <w:bookmarkEnd w:id="1"/>
      <w:r w:rsidR="00ED759A">
        <w:rPr>
          <w:rFonts w:ascii="Trebuchet MS" w:hAnsi="Trebuchet MS"/>
          <w:bCs/>
          <w:sz w:val="22"/>
          <w:szCs w:val="22"/>
        </w:rPr>
        <w:t xml:space="preserve">              </w:t>
      </w:r>
      <w:r w:rsidR="006521B3" w:rsidRPr="004A3257">
        <w:rPr>
          <w:rFonts w:ascii="Trebuchet MS" w:hAnsi="Trebuchet MS"/>
          <w:b/>
          <w:bCs/>
          <w:sz w:val="22"/>
          <w:szCs w:val="22"/>
        </w:rPr>
        <w:t>sotto la propria responsabilità</w:t>
      </w:r>
      <w:r w:rsidR="006521B3">
        <w:rPr>
          <w:rFonts w:ascii="Trebuchet MS" w:hAnsi="Trebuchet MS"/>
          <w:b/>
          <w:bCs/>
          <w:sz w:val="22"/>
          <w:szCs w:val="22"/>
        </w:rPr>
        <w:t xml:space="preserve"> </w:t>
      </w:r>
    </w:p>
    <w:p w:rsidR="00ED759A" w:rsidRDefault="006521B3" w:rsidP="00C11B96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DICHIARA</w:t>
      </w:r>
    </w:p>
    <w:p w:rsidR="00ED759A" w:rsidRDefault="00ED759A" w:rsidP="00ED759A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rebuchet MS" w:hAnsi="Trebuchet MS"/>
          <w:bCs/>
          <w:i/>
          <w:sz w:val="18"/>
          <w:szCs w:val="18"/>
        </w:rPr>
      </w:pPr>
    </w:p>
    <w:tbl>
      <w:tblPr>
        <w:tblW w:w="5048" w:type="pct"/>
        <w:tblInd w:w="-8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83"/>
        <w:gridCol w:w="9735"/>
      </w:tblGrid>
      <w:tr w:rsidR="006521B3" w:rsidRPr="00A83385" w:rsidTr="00ED759A">
        <w:tblPrEx>
          <w:tblCellMar>
            <w:top w:w="0" w:type="dxa"/>
            <w:bottom w:w="0" w:type="dxa"/>
          </w:tblCellMar>
        </w:tblPrEx>
        <w:trPr>
          <w:cantSplit/>
          <w:trHeight w:val="780"/>
        </w:trPr>
        <w:tc>
          <w:tcPr>
            <w:tcW w:w="328" w:type="pct"/>
            <w:vAlign w:val="center"/>
          </w:tcPr>
          <w:p w:rsidR="006521B3" w:rsidRPr="00A83385" w:rsidRDefault="006521B3" w:rsidP="0012234B">
            <w:pPr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</w:rPr>
              <w:t>D</w:t>
            </w:r>
            <w:r w:rsidRPr="00A83385">
              <w:rPr>
                <w:rFonts w:ascii="Trebuchet MS" w:eastAsia="Arial Unicode MS" w:hAnsi="Trebuchet MS" w:cs="Arial"/>
                <w:b/>
                <w:sz w:val="20"/>
                <w:szCs w:val="20"/>
              </w:rPr>
              <w:t>1</w:t>
            </w:r>
          </w:p>
        </w:tc>
        <w:tc>
          <w:tcPr>
            <w:tcW w:w="4672" w:type="pct"/>
            <w:tcMar>
              <w:top w:w="0" w:type="dxa"/>
              <w:left w:w="0" w:type="dxa"/>
            </w:tcMar>
          </w:tcPr>
          <w:tbl>
            <w:tblPr>
              <w:tblW w:w="5000" w:type="pct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CellMar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2310"/>
              <w:gridCol w:w="631"/>
              <w:gridCol w:w="631"/>
              <w:gridCol w:w="631"/>
              <w:gridCol w:w="630"/>
              <w:gridCol w:w="630"/>
              <w:gridCol w:w="630"/>
              <w:gridCol w:w="630"/>
              <w:gridCol w:w="630"/>
              <w:gridCol w:w="630"/>
              <w:gridCol w:w="630"/>
              <w:gridCol w:w="630"/>
              <w:gridCol w:w="425"/>
            </w:tblGrid>
            <w:tr w:rsidR="006521B3" w:rsidRPr="00A90931" w:rsidTr="0012234B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964"/>
              </w:trPr>
              <w:tc>
                <w:tcPr>
                  <w:tcW w:w="5000" w:type="pct"/>
                  <w:gridSpan w:val="13"/>
                  <w:tcBorders>
                    <w:top w:val="single" w:sz="4" w:space="0" w:color="808080"/>
                    <w:left w:val="single" w:sz="4" w:space="0" w:color="808080"/>
                    <w:bottom w:val="nil"/>
                    <w:right w:val="single" w:sz="4" w:space="0" w:color="808080"/>
                  </w:tcBorders>
                  <w:tcMar>
                    <w:top w:w="0" w:type="dxa"/>
                    <w:left w:w="0" w:type="dxa"/>
                  </w:tcMar>
                </w:tcPr>
                <w:p w:rsidR="003E09A2" w:rsidRPr="003E09A2" w:rsidRDefault="003E09A2" w:rsidP="003E09A2">
                  <w:pPr>
                    <w:suppressAutoHyphens/>
                    <w:spacing w:line="360" w:lineRule="exact"/>
                    <w:ind w:left="90"/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</w:pP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fldChar w:fldCharType="begin">
                      <w:ffData>
                        <w:name w:val="Controllo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instrText xml:space="preserve"> FORMCHECKBOX </w:instrText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fldChar w:fldCharType="end"/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t xml:space="preserve">  </w:t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t xml:space="preserve">Di essere dipendente pubblico </w:t>
                  </w:r>
                </w:p>
                <w:p w:rsidR="003E09A2" w:rsidRPr="003E09A2" w:rsidRDefault="003E09A2" w:rsidP="003E09A2">
                  <w:pPr>
                    <w:suppressAutoHyphens/>
                    <w:ind w:left="1100"/>
                    <w:rPr>
                      <w:rFonts w:ascii="Trebuchet MS" w:hAnsi="Trebuchet MS"/>
                      <w:b/>
                      <w:bCs/>
                      <w:sz w:val="14"/>
                      <w:szCs w:val="14"/>
                      <w:lang w:eastAsia="zh-CN"/>
                    </w:rPr>
                  </w:pPr>
                </w:p>
                <w:p w:rsidR="003E09A2" w:rsidRPr="003E09A2" w:rsidRDefault="003E09A2" w:rsidP="003E09A2">
                  <w:pPr>
                    <w:suppressAutoHyphens/>
                    <w:ind w:left="1100"/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</w:pP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fldChar w:fldCharType="begin">
                      <w:ffData>
                        <w:name w:val="Controllo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instrText xml:space="preserve"> FORMCHECKBOX </w:instrText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fldChar w:fldCharType="end"/>
                  </w:r>
                  <w:r w:rsidRPr="003E09A2">
                    <w:rPr>
                      <w:rFonts w:ascii="Trebuchet MS" w:hAnsi="Trebuchet MS"/>
                      <w:b/>
                      <w:bCs/>
                      <w:sz w:val="20"/>
                      <w:szCs w:val="20"/>
                      <w:lang w:eastAsia="zh-CN"/>
                    </w:rPr>
                    <w:t xml:space="preserve">  </w:t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t>a tempo determinato dal ________________ al ________________</w:t>
                  </w:r>
                </w:p>
                <w:p w:rsidR="003E09A2" w:rsidRPr="003E09A2" w:rsidRDefault="003E09A2" w:rsidP="003E09A2">
                  <w:pPr>
                    <w:suppressAutoHyphens/>
                    <w:ind w:left="1100"/>
                    <w:rPr>
                      <w:rFonts w:ascii="Trebuchet MS" w:hAnsi="Trebuchet MS"/>
                      <w:bCs/>
                      <w:sz w:val="14"/>
                      <w:szCs w:val="14"/>
                      <w:lang w:eastAsia="zh-CN"/>
                    </w:rPr>
                  </w:pPr>
                </w:p>
                <w:p w:rsidR="003E09A2" w:rsidRPr="003E09A2" w:rsidRDefault="003E09A2" w:rsidP="003E09A2">
                  <w:pPr>
                    <w:suppressAutoHyphens/>
                    <w:ind w:left="1100"/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</w:pP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fldChar w:fldCharType="begin">
                      <w:ffData>
                        <w:name w:val="Controllo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instrText xml:space="preserve"> FORMCHECKBOX </w:instrText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fldChar w:fldCharType="end"/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t xml:space="preserve">  a tempo indeterminato dal _________________________________</w:t>
                  </w:r>
                </w:p>
                <w:p w:rsidR="003E09A2" w:rsidRPr="003E09A2" w:rsidRDefault="003E09A2" w:rsidP="003E09A2">
                  <w:pPr>
                    <w:suppressAutoHyphens/>
                    <w:ind w:left="1100"/>
                    <w:rPr>
                      <w:rFonts w:ascii="Trebuchet MS" w:hAnsi="Trebuchet MS"/>
                      <w:bCs/>
                      <w:sz w:val="14"/>
                      <w:szCs w:val="14"/>
                      <w:lang w:eastAsia="zh-CN"/>
                    </w:rPr>
                  </w:pPr>
                </w:p>
                <w:p w:rsidR="003E09A2" w:rsidRPr="003E09A2" w:rsidRDefault="003E09A2" w:rsidP="003E09A2">
                  <w:pPr>
                    <w:suppressAutoHyphens/>
                    <w:ind w:left="1100"/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</w:pP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fldChar w:fldCharType="begin">
                      <w:ffData>
                        <w:name w:val="Controllo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instrText xml:space="preserve"> FORMCHECKBOX </w:instrText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fldChar w:fldCharType="end"/>
                  </w:r>
                  <w:r w:rsidRPr="003E09A2">
                    <w:rPr>
                      <w:rFonts w:ascii="Trebuchet MS" w:hAnsi="Trebuchet MS"/>
                      <w:bCs/>
                      <w:sz w:val="20"/>
                      <w:szCs w:val="20"/>
                      <w:lang w:eastAsia="zh-CN"/>
                    </w:rPr>
                    <w:t xml:space="preserve">  part-time inferiore al 50%</w:t>
                  </w:r>
                </w:p>
                <w:p w:rsidR="001D1411" w:rsidRDefault="001D1411" w:rsidP="001D1411">
                  <w:pPr>
                    <w:ind w:left="1100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</w:p>
                <w:p w:rsidR="001D1411" w:rsidRPr="001D1411" w:rsidRDefault="001D1411" w:rsidP="001D1411">
                  <w:pPr>
                    <w:rPr>
                      <w:rFonts w:ascii="Trebuchet MS" w:hAnsi="Trebuchet MS"/>
                      <w:b/>
                      <w:bCs/>
                      <w:sz w:val="8"/>
                      <w:szCs w:val="8"/>
                    </w:rPr>
                  </w:pPr>
                </w:p>
                <w:p w:rsidR="006521B3" w:rsidRPr="003E09A2" w:rsidRDefault="001D1411" w:rsidP="001D1411">
                  <w:pPr>
                    <w:rPr>
                      <w:rFonts w:ascii="Trebuchet MS" w:hAnsi="Trebuchet MS"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="006521B3" w:rsidRPr="00C54AEA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Controllo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6521B3" w:rsidRPr="00C54AEA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="006521B3" w:rsidRPr="00C54AEA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r>
                  <w:r w:rsidR="006521B3" w:rsidRPr="00C54AEA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fldChar w:fldCharType="end"/>
                  </w:r>
                  <w:r w:rsidR="006521B3" w:rsidRPr="00C54AEA"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="006521B3" w:rsidRPr="003E09A2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Di allegare l’autorizzazione (nullaosta) richiesta all’Ente di appartenenza </w:t>
                  </w:r>
                </w:p>
                <w:p w:rsidR="006521B3" w:rsidRPr="007E3A0B" w:rsidRDefault="006521B3" w:rsidP="0012234B">
                  <w:pPr>
                    <w:ind w:left="90"/>
                    <w:rPr>
                      <w:rFonts w:ascii="Trebuchet MS" w:hAnsi="Trebuchet MS"/>
                      <w:b/>
                      <w:bCs/>
                      <w:sz w:val="8"/>
                      <w:szCs w:val="8"/>
                    </w:rPr>
                  </w:pPr>
                </w:p>
                <w:p w:rsidR="006521B3" w:rsidRPr="007E3A0B" w:rsidRDefault="006521B3" w:rsidP="001D1411">
                  <w:pPr>
                    <w:ind w:left="1100"/>
                    <w:rPr>
                      <w:rFonts w:ascii="Trebuchet MS" w:hAnsi="Trebuchet MS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6521B3" w:rsidRPr="00FB34E7" w:rsidTr="0012234B">
              <w:tblPrEx>
                <w:tblCellMar>
                  <w:top w:w="0" w:type="dxa"/>
                  <w:bottom w:w="0" w:type="dxa"/>
                </w:tblCellMar>
              </w:tblPrEx>
              <w:trPr>
                <w:gridAfter w:val="1"/>
                <w:wAfter w:w="221" w:type="pct"/>
                <w:cantSplit/>
                <w:trHeight w:hRule="exact" w:val="432"/>
              </w:trPr>
              <w:tc>
                <w:tcPr>
                  <w:tcW w:w="1194" w:type="pct"/>
                  <w:tcBorders>
                    <w:top w:val="nil"/>
                    <w:left w:val="nil"/>
                    <w:bottom w:val="single" w:sz="6" w:space="0" w:color="808080"/>
                    <w:right w:val="single" w:sz="6" w:space="0" w:color="808080"/>
                  </w:tcBorders>
                  <w:tcMar>
                    <w:left w:w="28" w:type="dxa"/>
                  </w:tcMar>
                </w:tcPr>
                <w:p w:rsidR="006521B3" w:rsidRPr="003E09A2" w:rsidRDefault="006521B3" w:rsidP="0012234B">
                  <w:pPr>
                    <w:spacing w:line="360" w:lineRule="exact"/>
                    <w:ind w:left="50"/>
                    <w:rPr>
                      <w:rFonts w:ascii="Trebuchet MS" w:hAnsi="Trebuchet MS"/>
                      <w:bCs/>
                      <w:sz w:val="20"/>
                      <w:szCs w:val="20"/>
                    </w:rPr>
                  </w:pPr>
                  <w:r w:rsidRPr="003E09A2">
                    <w:rPr>
                      <w:rFonts w:ascii="Trebuchet MS" w:eastAsia="Arial Unicode MS" w:hAnsi="Trebuchet MS" w:cs="Arial"/>
                      <w:bCs/>
                      <w:sz w:val="20"/>
                    </w:rPr>
                    <w:t>Codice Fiscale Ente</w:t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20"/>
                      <w:szCs w:val="20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326" w:type="pct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4" w:space="0" w:color="808080"/>
                  </w:tcBorders>
                  <w:vAlign w:val="center"/>
                </w:tcPr>
                <w:p w:rsidR="006521B3" w:rsidRPr="00C54AEA" w:rsidRDefault="006521B3" w:rsidP="0012234B">
                  <w:pPr>
                    <w:spacing w:line="360" w:lineRule="exact"/>
                    <w:ind w:left="170"/>
                    <w:jc w:val="right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  <w:format w:val="0"/>
                        </w:textInput>
                      </w:ffData>
                    </w:fldCha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instrText xml:space="preserve"> FORMTEXT </w:instrTex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separate"/>
                  </w:r>
                  <w:r w:rsidRPr="00C54AEA">
                    <w:rPr>
                      <w:rFonts w:ascii="Trebuchet MS" w:eastAsia="Arial Unicode MS" w:hAnsi="Trebuchet MS" w:cs="Arial"/>
                      <w:noProof/>
                      <w:sz w:val="20"/>
                      <w:szCs w:val="20"/>
                    </w:rPr>
                    <w:t> </w:t>
                  </w:r>
                  <w:r w:rsidRPr="00C54AEA">
                    <w:rPr>
                      <w:rFonts w:ascii="Trebuchet MS" w:eastAsia="Arial Unicode MS" w:hAnsi="Trebuchet MS" w:cs="Arial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6521B3" w:rsidRPr="003E09A2" w:rsidRDefault="006521B3" w:rsidP="0012234B">
            <w:pPr>
              <w:spacing w:line="360" w:lineRule="exact"/>
              <w:ind w:left="90"/>
              <w:rPr>
                <w:rFonts w:ascii="Trebuchet MS" w:hAnsi="Trebuchet MS"/>
                <w:bCs/>
                <w:sz w:val="20"/>
                <w:szCs w:val="20"/>
              </w:rPr>
            </w:pPr>
            <w:r w:rsidRPr="00A83385"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3385">
              <w:rPr>
                <w:rFonts w:ascii="Trebuchet MS" w:hAnsi="Trebuchet MS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A83385">
              <w:rPr>
                <w:rFonts w:ascii="Trebuchet MS" w:hAnsi="Trebuchet MS" w:cs="Arial"/>
                <w:b/>
                <w:bCs/>
                <w:sz w:val="20"/>
                <w:szCs w:val="20"/>
              </w:rPr>
            </w:r>
            <w:r w:rsidRPr="00A83385">
              <w:rPr>
                <w:rFonts w:ascii="Trebuchet MS" w:hAnsi="Trebuchet MS" w:cs="Arial"/>
                <w:b/>
                <w:bCs/>
                <w:sz w:val="20"/>
                <w:szCs w:val="20"/>
              </w:rPr>
              <w:fldChar w:fldCharType="end"/>
            </w:r>
            <w:r w:rsidRPr="00A83385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 </w:t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t>Di essere dipendente privato</w:t>
            </w:r>
          </w:p>
          <w:p w:rsidR="006521B3" w:rsidRPr="003E09A2" w:rsidRDefault="006521B3" w:rsidP="0012234B">
            <w:pPr>
              <w:rPr>
                <w:rFonts w:ascii="Trebuchet MS" w:hAnsi="Trebuchet MS"/>
                <w:bCs/>
                <w:sz w:val="8"/>
                <w:szCs w:val="8"/>
              </w:rPr>
            </w:pPr>
          </w:p>
          <w:p w:rsidR="006521B3" w:rsidRPr="003E09A2" w:rsidRDefault="006521B3" w:rsidP="0012234B">
            <w:pPr>
              <w:rPr>
                <w:rFonts w:ascii="Trebuchet MS" w:hAnsi="Trebuchet MS"/>
                <w:bCs/>
                <w:sz w:val="20"/>
                <w:szCs w:val="20"/>
              </w:rPr>
            </w:pPr>
            <w:r w:rsidRPr="003E09A2">
              <w:rPr>
                <w:rFonts w:ascii="Trebuchet MS" w:hAnsi="Trebuchet MS"/>
                <w:bCs/>
                <w:sz w:val="8"/>
                <w:szCs w:val="8"/>
              </w:rPr>
              <w:t xml:space="preserve">                                            </w:t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instrText xml:space="preserve"> FORMCHECKBOX </w:instrText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fldChar w:fldCharType="end"/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t xml:space="preserve">  a tempo determinato dal ________________ al ________________</w:t>
            </w:r>
          </w:p>
          <w:p w:rsidR="006521B3" w:rsidRPr="003E09A2" w:rsidRDefault="006521B3" w:rsidP="0012234B">
            <w:pPr>
              <w:rPr>
                <w:rFonts w:ascii="Trebuchet MS" w:hAnsi="Trebuchet MS"/>
                <w:bCs/>
                <w:sz w:val="8"/>
                <w:szCs w:val="8"/>
              </w:rPr>
            </w:pPr>
          </w:p>
          <w:p w:rsidR="006521B3" w:rsidRPr="003E09A2" w:rsidRDefault="006521B3" w:rsidP="0012234B">
            <w:pPr>
              <w:ind w:left="1100"/>
              <w:rPr>
                <w:rFonts w:ascii="Trebuchet MS" w:hAnsi="Trebuchet MS"/>
                <w:bCs/>
                <w:sz w:val="20"/>
                <w:szCs w:val="20"/>
              </w:rPr>
            </w:pPr>
            <w:r w:rsidRPr="003E09A2">
              <w:rPr>
                <w:rFonts w:ascii="Trebuchet MS" w:hAnsi="Trebuchet MS"/>
                <w:bCs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instrText xml:space="preserve"> FORMCHECKBOX </w:instrText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fldChar w:fldCharType="end"/>
            </w:r>
            <w:r w:rsidRPr="003E09A2">
              <w:rPr>
                <w:rFonts w:ascii="Trebuchet MS" w:hAnsi="Trebuchet MS"/>
                <w:bCs/>
                <w:sz w:val="20"/>
                <w:szCs w:val="20"/>
              </w:rPr>
              <w:t xml:space="preserve">  a tempo indeterminato dal ________________</w:t>
            </w:r>
            <w:r w:rsidR="003E09A2">
              <w:rPr>
                <w:rFonts w:ascii="Trebuchet MS" w:hAnsi="Trebuchet MS"/>
                <w:bCs/>
                <w:sz w:val="20"/>
                <w:szCs w:val="20"/>
              </w:rPr>
              <w:t>_________________</w:t>
            </w:r>
          </w:p>
          <w:p w:rsidR="006521B3" w:rsidRPr="007E3A0B" w:rsidRDefault="006521B3" w:rsidP="0012234B">
            <w:pPr>
              <w:rPr>
                <w:rFonts w:ascii="Trebuchet MS" w:hAnsi="Trebuchet MS"/>
                <w:b/>
                <w:bCs/>
                <w:sz w:val="8"/>
                <w:szCs w:val="8"/>
              </w:rPr>
            </w:pPr>
          </w:p>
        </w:tc>
      </w:tr>
    </w:tbl>
    <w:p w:rsidR="00ED759A" w:rsidRPr="00B41E66" w:rsidRDefault="00ED759A">
      <w:pPr>
        <w:rPr>
          <w:sz w:val="16"/>
          <w:szCs w:val="16"/>
        </w:rPr>
      </w:pPr>
    </w:p>
    <w:tbl>
      <w:tblPr>
        <w:tblW w:w="5183" w:type="pct"/>
        <w:tblInd w:w="-1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"/>
        <w:gridCol w:w="9866"/>
        <w:gridCol w:w="34"/>
      </w:tblGrid>
      <w:tr w:rsidR="003E09A2" w:rsidTr="008D4202">
        <w:trPr>
          <w:cantSplit/>
          <w:trHeight w:val="426"/>
        </w:trPr>
        <w:tc>
          <w:tcPr>
            <w:tcW w:w="323" w:type="pct"/>
            <w:vMerge w:val="restart"/>
            <w:tcBorders>
              <w:top w:val="single" w:sz="4" w:space="0" w:color="808080"/>
              <w:left w:val="single" w:sz="4" w:space="0" w:color="808080"/>
            </w:tcBorders>
            <w:shd w:val="clear" w:color="auto" w:fill="auto"/>
            <w:vAlign w:val="center"/>
          </w:tcPr>
          <w:p w:rsidR="003E09A2" w:rsidRPr="00706A9B" w:rsidRDefault="003E09A2" w:rsidP="000D63F7">
            <w:pPr>
              <w:ind w:left="120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706A9B">
              <w:rPr>
                <w:rFonts w:ascii="Trebuchet MS" w:eastAsia="Arial Unicode MS" w:hAnsi="Trebuchet MS" w:cs="Arial"/>
                <w:b/>
                <w:sz w:val="20"/>
                <w:szCs w:val="20"/>
              </w:rPr>
              <w:t>D2</w:t>
            </w:r>
          </w:p>
        </w:tc>
        <w:tc>
          <w:tcPr>
            <w:tcW w:w="4661" w:type="pct"/>
            <w:vMerge w:val="restart"/>
            <w:tcBorders>
              <w:top w:val="single" w:sz="4" w:space="0" w:color="808080"/>
              <w:left w:val="single" w:sz="4" w:space="0" w:color="808080"/>
            </w:tcBorders>
            <w:shd w:val="clear" w:color="auto" w:fill="auto"/>
            <w:vAlign w:val="center"/>
          </w:tcPr>
          <w:p w:rsidR="003E09A2" w:rsidRPr="00706A9B" w:rsidRDefault="003E09A2" w:rsidP="003E09A2">
            <w:pPr>
              <w:ind w:left="98"/>
              <w:jc w:val="both"/>
              <w:rPr>
                <w:rFonts w:ascii="Trebuchet MS" w:eastAsia="Arial Unicode MS" w:hAnsi="Trebuchet MS" w:cs="Arial"/>
                <w:sz w:val="20"/>
                <w:szCs w:val="20"/>
              </w:rPr>
            </w:pPr>
            <w:r w:rsidRPr="00706A9B">
              <w:rPr>
                <w:rFonts w:ascii="Trebuchet MS" w:hAnsi="Trebuchet MS"/>
                <w:bCs/>
                <w:sz w:val="20"/>
                <w:szCs w:val="20"/>
              </w:rPr>
              <w:t xml:space="preserve">Che, alla data </w:t>
            </w:r>
            <w:r w:rsidR="00C11B96" w:rsidRPr="00706A9B">
              <w:rPr>
                <w:rFonts w:ascii="Trebuchet MS" w:hAnsi="Trebuchet MS"/>
                <w:bCs/>
                <w:sz w:val="20"/>
                <w:szCs w:val="20"/>
              </w:rPr>
              <w:t>della presente dichiarazione</w:t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  <w:t>:</w:t>
            </w:r>
          </w:p>
          <w:p w:rsidR="003E09A2" w:rsidRPr="00706A9B" w:rsidRDefault="003E09A2" w:rsidP="000D63F7">
            <w:pPr>
              <w:rPr>
                <w:rFonts w:ascii="Trebuchet MS" w:hAnsi="Trebuchet MS"/>
                <w:bCs/>
                <w:sz w:val="8"/>
                <w:szCs w:val="8"/>
              </w:rPr>
            </w:pPr>
            <w:r w:rsidRPr="00706A9B">
              <w:rPr>
                <w:rFonts w:ascii="Trebuchet MS" w:hAnsi="Trebuchet MS"/>
                <w:bCs/>
                <w:sz w:val="8"/>
                <w:szCs w:val="8"/>
              </w:rPr>
              <w:t xml:space="preserve"> </w:t>
            </w:r>
          </w:p>
          <w:p w:rsidR="008D4202" w:rsidRPr="00706A9B" w:rsidRDefault="008D4202" w:rsidP="008D4202">
            <w:pPr>
              <w:rPr>
                <w:rFonts w:ascii="Trebuchet MS" w:hAnsi="Trebuchet MS"/>
                <w:bCs/>
                <w:sz w:val="20"/>
                <w:szCs w:val="20"/>
              </w:rPr>
            </w:pPr>
            <w:r w:rsidRPr="00706A9B">
              <w:rPr>
                <w:rFonts w:ascii="Trebuchet MS" w:hAnsi="Trebuchet MS"/>
                <w:bCs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5"/>
            <w:r w:rsidRPr="00706A9B">
              <w:rPr>
                <w:rFonts w:ascii="Trebuchet MS" w:hAnsi="Trebuchet MS"/>
                <w:bCs/>
                <w:sz w:val="20"/>
                <w:szCs w:val="20"/>
              </w:rPr>
              <w:instrText xml:space="preserve"> FORMCHECKBOX </w:instrText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  <w:fldChar w:fldCharType="end"/>
            </w:r>
            <w:bookmarkEnd w:id="2"/>
            <w:r w:rsidRPr="00706A9B">
              <w:rPr>
                <w:rFonts w:ascii="Trebuchet MS" w:hAnsi="Trebuchet MS"/>
                <w:bCs/>
                <w:sz w:val="20"/>
                <w:szCs w:val="20"/>
              </w:rPr>
              <w:t xml:space="preserve"> non ha percepito e non prevede di percepire redditi occasionali superiori a 5.000 euro lordi nell’anno</w:t>
            </w:r>
          </w:p>
          <w:p w:rsidR="008D4202" w:rsidRPr="00706A9B" w:rsidRDefault="008D4202" w:rsidP="008D4202">
            <w:pPr>
              <w:rPr>
                <w:rFonts w:ascii="Trebuchet MS" w:hAnsi="Trebuchet MS"/>
                <w:bCs/>
                <w:sz w:val="8"/>
                <w:szCs w:val="8"/>
              </w:rPr>
            </w:pPr>
          </w:p>
          <w:p w:rsidR="00843F46" w:rsidRPr="00706A9B" w:rsidRDefault="003E09A2" w:rsidP="00843F46">
            <w:pPr>
              <w:ind w:left="325" w:hanging="325"/>
              <w:rPr>
                <w:rFonts w:ascii="Trebuchet MS" w:hAnsi="Trebuchet MS"/>
                <w:bCs/>
                <w:sz w:val="20"/>
                <w:szCs w:val="20"/>
              </w:rPr>
            </w:pPr>
            <w:r w:rsidRPr="00706A9B">
              <w:rPr>
                <w:rFonts w:ascii="Trebuchet MS" w:hAnsi="Trebuchet MS"/>
                <w:bCs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4"/>
            <w:r w:rsidRPr="00706A9B">
              <w:rPr>
                <w:rFonts w:ascii="Trebuchet MS" w:hAnsi="Trebuchet MS"/>
                <w:bCs/>
                <w:sz w:val="20"/>
                <w:szCs w:val="20"/>
              </w:rPr>
              <w:instrText xml:space="preserve"> FORMCHECKBOX </w:instrText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  <w:fldChar w:fldCharType="end"/>
            </w:r>
            <w:bookmarkEnd w:id="3"/>
            <w:r w:rsidR="008D4202" w:rsidRPr="00706A9B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r w:rsidR="00843F46" w:rsidRPr="00706A9B">
              <w:rPr>
                <w:rFonts w:ascii="Trebuchet MS" w:hAnsi="Trebuchet MS"/>
                <w:bCs/>
                <w:sz w:val="20"/>
                <w:szCs w:val="20"/>
              </w:rPr>
              <w:t>ha già percepito o prevede di percepire nell'anno redditi occasionali superiori a 5.000 euro lordi, di cui € _____________________ erogati da strutture DIVERSE da questo Ateneo</w:t>
            </w:r>
          </w:p>
          <w:p w:rsidR="00843F46" w:rsidRPr="00706A9B" w:rsidRDefault="00843F46" w:rsidP="00843F46">
            <w:pPr>
              <w:ind w:left="306" w:hanging="306"/>
              <w:rPr>
                <w:rFonts w:ascii="Trebuchet MS" w:hAnsi="Trebuchet MS"/>
                <w:bCs/>
                <w:sz w:val="10"/>
                <w:szCs w:val="10"/>
              </w:rPr>
            </w:pPr>
            <w:r w:rsidRPr="00706A9B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</w:p>
          <w:p w:rsidR="003E09A2" w:rsidRPr="00706A9B" w:rsidRDefault="00843F46" w:rsidP="00843F46">
            <w:pPr>
              <w:ind w:left="452" w:hanging="452"/>
              <w:rPr>
                <w:rFonts w:ascii="Trebuchet MS" w:hAnsi="Trebuchet MS"/>
                <w:bCs/>
                <w:sz w:val="8"/>
                <w:szCs w:val="8"/>
              </w:rPr>
            </w:pPr>
            <w:r w:rsidRPr="00706A9B">
              <w:rPr>
                <w:rFonts w:ascii="Trebuchet MS" w:hAnsi="Trebuchet MS"/>
                <w:bCs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  <w:instrText xml:space="preserve"> FORMCHECKBOX </w:instrText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  <w:fldChar w:fldCharType="end"/>
            </w:r>
            <w:r w:rsidRPr="00706A9B">
              <w:rPr>
                <w:rFonts w:ascii="Trebuchet MS" w:hAnsi="Trebuchet MS"/>
                <w:bCs/>
                <w:sz w:val="20"/>
                <w:szCs w:val="20"/>
              </w:rPr>
              <w:t xml:space="preserve"> ha già percepito o prevede di percepire nell’anno redditi occasionali superiori a 5.000 euro lordi, di cui € ____________________ euro erogati da strutture di questo Ateneo</w:t>
            </w:r>
            <w:r w:rsidRPr="00706A9B">
              <w:rPr>
                <w:rFonts w:ascii="Trebuchet MS" w:eastAsia="Arial Unicode MS" w:hAnsi="Trebuchet MS" w:cs="Arial"/>
                <w:sz w:val="8"/>
                <w:szCs w:val="8"/>
              </w:rPr>
              <w:t xml:space="preserve"> </w:t>
            </w:r>
          </w:p>
          <w:p w:rsidR="003E09A2" w:rsidRPr="00706A9B" w:rsidRDefault="003E09A2" w:rsidP="000D63F7">
            <w:pPr>
              <w:ind w:left="452" w:hanging="452"/>
              <w:rPr>
                <w:rFonts w:ascii="Trebuchet MS" w:eastAsia="Arial Unicode MS" w:hAnsi="Trebuchet MS" w:cs="Arial"/>
                <w:sz w:val="20"/>
                <w:szCs w:val="20"/>
              </w:rPr>
            </w:pPr>
            <w:r w:rsidRPr="00706A9B">
              <w:rPr>
                <w:rFonts w:ascii="Trebuchet MS" w:eastAsia="Arial Unicode MS" w:hAnsi="Trebuchet MS" w:cs="Arial"/>
                <w:sz w:val="8"/>
                <w:szCs w:val="8"/>
              </w:rPr>
              <w:t xml:space="preserve"> </w:t>
            </w:r>
          </w:p>
        </w:tc>
        <w:tc>
          <w:tcPr>
            <w:tcW w:w="16" w:type="pct"/>
            <w:tcBorders>
              <w:left w:val="single" w:sz="4" w:space="0" w:color="808080"/>
            </w:tcBorders>
            <w:shd w:val="clear" w:color="auto" w:fill="auto"/>
          </w:tcPr>
          <w:p w:rsidR="003E09A2" w:rsidRDefault="003E09A2" w:rsidP="000D63F7">
            <w:pPr>
              <w:snapToGrid w:val="0"/>
              <w:rPr>
                <w:rFonts w:ascii="Trebuchet MS" w:eastAsia="Arial Unicode MS" w:hAnsi="Trebuchet MS" w:cs="Arial"/>
                <w:sz w:val="20"/>
                <w:szCs w:val="20"/>
              </w:rPr>
            </w:pPr>
          </w:p>
        </w:tc>
      </w:tr>
      <w:tr w:rsidR="003E09A2" w:rsidTr="008D4202">
        <w:trPr>
          <w:cantSplit/>
          <w:trHeight w:hRule="exact" w:val="796"/>
        </w:trPr>
        <w:tc>
          <w:tcPr>
            <w:tcW w:w="323" w:type="pct"/>
            <w:vMerge/>
            <w:tcBorders>
              <w:left w:val="single" w:sz="4" w:space="0" w:color="808080"/>
            </w:tcBorders>
            <w:shd w:val="clear" w:color="auto" w:fill="auto"/>
            <w:vAlign w:val="center"/>
          </w:tcPr>
          <w:p w:rsidR="003E09A2" w:rsidRDefault="003E09A2" w:rsidP="000D63F7">
            <w:pPr>
              <w:snapToGrid w:val="0"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</w:p>
        </w:tc>
        <w:tc>
          <w:tcPr>
            <w:tcW w:w="4661" w:type="pct"/>
            <w:vMerge/>
            <w:tcBorders>
              <w:left w:val="single" w:sz="4" w:space="0" w:color="808080"/>
            </w:tcBorders>
            <w:shd w:val="clear" w:color="auto" w:fill="auto"/>
          </w:tcPr>
          <w:p w:rsidR="003E09A2" w:rsidRDefault="003E09A2" w:rsidP="000D63F7">
            <w:pPr>
              <w:ind w:left="452" w:hanging="452"/>
              <w:rPr>
                <w:rFonts w:ascii="Trebuchet MS" w:eastAsia="Arial Unicode MS" w:hAnsi="Trebuchet MS" w:cs="Arial"/>
                <w:sz w:val="20"/>
                <w:szCs w:val="20"/>
              </w:rPr>
            </w:pPr>
          </w:p>
        </w:tc>
        <w:tc>
          <w:tcPr>
            <w:tcW w:w="16" w:type="pct"/>
            <w:tcBorders>
              <w:left w:val="single" w:sz="4" w:space="0" w:color="808080"/>
            </w:tcBorders>
            <w:shd w:val="clear" w:color="auto" w:fill="auto"/>
          </w:tcPr>
          <w:p w:rsidR="003E09A2" w:rsidRDefault="003E09A2" w:rsidP="000D63F7">
            <w:pPr>
              <w:snapToGrid w:val="0"/>
              <w:rPr>
                <w:rFonts w:ascii="Trebuchet MS" w:eastAsia="Arial Unicode MS" w:hAnsi="Trebuchet MS" w:cs="Arial"/>
                <w:sz w:val="20"/>
                <w:szCs w:val="20"/>
              </w:rPr>
            </w:pPr>
          </w:p>
        </w:tc>
      </w:tr>
      <w:tr w:rsidR="003E09A2" w:rsidTr="008D4202">
        <w:trPr>
          <w:cantSplit/>
          <w:trHeight w:hRule="exact" w:val="732"/>
        </w:trPr>
        <w:tc>
          <w:tcPr>
            <w:tcW w:w="323" w:type="pct"/>
            <w:vMerge/>
            <w:tcBorders>
              <w:left w:val="single" w:sz="4" w:space="0" w:color="808080"/>
            </w:tcBorders>
            <w:shd w:val="clear" w:color="auto" w:fill="auto"/>
            <w:vAlign w:val="center"/>
          </w:tcPr>
          <w:p w:rsidR="003E09A2" w:rsidRDefault="003E09A2" w:rsidP="000D63F7">
            <w:pPr>
              <w:snapToGrid w:val="0"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</w:p>
        </w:tc>
        <w:tc>
          <w:tcPr>
            <w:tcW w:w="4661" w:type="pct"/>
            <w:vMerge/>
            <w:tcBorders>
              <w:left w:val="single" w:sz="4" w:space="0" w:color="808080"/>
            </w:tcBorders>
            <w:shd w:val="clear" w:color="auto" w:fill="auto"/>
          </w:tcPr>
          <w:p w:rsidR="003E09A2" w:rsidRPr="006521B3" w:rsidRDefault="003E09A2" w:rsidP="000D63F7">
            <w:pPr>
              <w:ind w:left="452" w:hanging="452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6" w:type="pct"/>
            <w:tcBorders>
              <w:left w:val="single" w:sz="4" w:space="0" w:color="808080"/>
            </w:tcBorders>
            <w:shd w:val="clear" w:color="auto" w:fill="auto"/>
          </w:tcPr>
          <w:p w:rsidR="003E09A2" w:rsidRDefault="003E09A2" w:rsidP="000D63F7">
            <w:pPr>
              <w:snapToGrid w:val="0"/>
              <w:rPr>
                <w:rFonts w:ascii="Trebuchet MS" w:eastAsia="Arial Unicode MS" w:hAnsi="Trebuchet MS" w:cs="Arial"/>
                <w:sz w:val="20"/>
                <w:szCs w:val="20"/>
              </w:rPr>
            </w:pPr>
          </w:p>
        </w:tc>
      </w:tr>
      <w:tr w:rsidR="003E09A2" w:rsidTr="008D4202">
        <w:trPr>
          <w:cantSplit/>
          <w:trHeight w:hRule="exact" w:val="383"/>
        </w:trPr>
        <w:tc>
          <w:tcPr>
            <w:tcW w:w="323" w:type="pct"/>
            <w:vMerge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3E09A2" w:rsidRDefault="003E09A2" w:rsidP="000D63F7">
            <w:pPr>
              <w:snapToGrid w:val="0"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</w:rPr>
            </w:pPr>
          </w:p>
        </w:tc>
        <w:tc>
          <w:tcPr>
            <w:tcW w:w="4661" w:type="pct"/>
            <w:vMerge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3E09A2" w:rsidRPr="006521B3" w:rsidRDefault="003E09A2" w:rsidP="000D63F7">
            <w:pPr>
              <w:ind w:left="452" w:hanging="452"/>
              <w:rPr>
                <w:rFonts w:ascii="Trebuchet MS" w:eastAsia="Arial Unicode MS" w:hAnsi="Trebuchet MS" w:cs="Arial"/>
                <w:sz w:val="8"/>
                <w:szCs w:val="8"/>
              </w:rPr>
            </w:pPr>
          </w:p>
        </w:tc>
        <w:tc>
          <w:tcPr>
            <w:tcW w:w="16" w:type="pct"/>
            <w:tcBorders>
              <w:left w:val="single" w:sz="4" w:space="0" w:color="808080"/>
            </w:tcBorders>
            <w:shd w:val="clear" w:color="auto" w:fill="auto"/>
          </w:tcPr>
          <w:p w:rsidR="003E09A2" w:rsidRDefault="003E09A2" w:rsidP="000D63F7">
            <w:pPr>
              <w:snapToGrid w:val="0"/>
              <w:rPr>
                <w:rFonts w:ascii="Trebuchet MS" w:eastAsia="Arial Unicode MS" w:hAnsi="Trebuchet MS" w:cs="Arial"/>
                <w:sz w:val="20"/>
                <w:szCs w:val="20"/>
              </w:rPr>
            </w:pPr>
          </w:p>
        </w:tc>
      </w:tr>
    </w:tbl>
    <w:p w:rsidR="003E09A2" w:rsidRPr="00B41E66" w:rsidRDefault="003E09A2">
      <w:pPr>
        <w:rPr>
          <w:sz w:val="16"/>
          <w:szCs w:val="16"/>
        </w:rPr>
      </w:pPr>
    </w:p>
    <w:tbl>
      <w:tblPr>
        <w:tblW w:w="5173" w:type="pct"/>
        <w:tblInd w:w="-85" w:type="dxa"/>
        <w:tblLayout w:type="fixed"/>
        <w:tblCellMar>
          <w:top w:w="113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10050"/>
      </w:tblGrid>
      <w:tr w:rsidR="00C11B96" w:rsidRPr="00C11B96" w:rsidTr="000D63F7">
        <w:trPr>
          <w:cantSplit/>
          <w:trHeight w:val="212"/>
        </w:trPr>
        <w:tc>
          <w:tcPr>
            <w:tcW w:w="24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  <w:t>D3</w:t>
            </w:r>
          </w:p>
        </w:tc>
        <w:tc>
          <w:tcPr>
            <w:tcW w:w="47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suppressAutoHyphens/>
              <w:rPr>
                <w:rFonts w:ascii="Trebuchet MS" w:eastAsia="Arial Unicode MS" w:hAnsi="Trebuchet MS" w:cs="Trebuchet MS"/>
                <w:bCs/>
                <w:i/>
                <w:sz w:val="18"/>
                <w:szCs w:val="18"/>
                <w:lang w:eastAsia="zh-CN"/>
              </w:rPr>
            </w:pP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  <w:instrText xml:space="preserve"> FORMCHECKBOX </w:instrText>
            </w: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</w: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  <w:fldChar w:fldCharType="end"/>
            </w:r>
            <w:r w:rsidRPr="00C11B96">
              <w:rPr>
                <w:rFonts w:ascii="Trebuchet MS" w:hAnsi="Trebuchet MS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 xml:space="preserve">Di essere tenuto all’iscrizione presso la gestione separata </w:t>
            </w:r>
            <w:r w:rsidRPr="00C11B96">
              <w:rPr>
                <w:rFonts w:ascii="Trebuchet MS" w:eastAsia="Arial Unicode MS" w:hAnsi="Trebuchet MS" w:cs="Trebuchet MS"/>
                <w:bCs/>
                <w:i/>
                <w:sz w:val="18"/>
                <w:szCs w:val="18"/>
                <w:lang w:eastAsia="zh-CN"/>
              </w:rPr>
              <w:t xml:space="preserve">(barrare la voce che interessa): </w:t>
            </w:r>
          </w:p>
          <w:p w:rsidR="00C11B96" w:rsidRPr="00C11B96" w:rsidRDefault="00C11B96" w:rsidP="00C11B96">
            <w:pPr>
              <w:suppressAutoHyphens/>
              <w:rPr>
                <w:rFonts w:ascii="Trebuchet MS" w:hAnsi="Trebuchet MS" w:cs="Trebuchet MS"/>
                <w:bCs/>
                <w:sz w:val="14"/>
                <w:szCs w:val="14"/>
                <w:lang w:eastAsia="zh-CN"/>
              </w:rPr>
            </w:pPr>
          </w:p>
          <w:p w:rsidR="00C11B96" w:rsidRPr="00C11B96" w:rsidRDefault="00C11B96" w:rsidP="00C11B96">
            <w:pPr>
              <w:suppressAutoHyphens/>
              <w:ind w:left="1859" w:hanging="1859"/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                        </w: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instrText xml:space="preserve"> FORMCHECKBOX </w:instrTex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end"/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</w:t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 xml:space="preserve">INPS, di cui all’art. 2 c. 26 della L. n. 335/95 </w:t>
            </w:r>
          </w:p>
          <w:p w:rsidR="00C11B96" w:rsidRPr="00C11B96" w:rsidRDefault="00C11B96" w:rsidP="00C11B96">
            <w:pPr>
              <w:suppressAutoHyphens/>
              <w:ind w:left="1859" w:hanging="1859"/>
              <w:rPr>
                <w:rFonts w:ascii="Trebuchet MS" w:hAnsi="Trebuchet MS" w:cs="Trebuchet MS"/>
                <w:bCs/>
                <w:sz w:val="14"/>
                <w:szCs w:val="14"/>
                <w:lang w:eastAsia="zh-CN"/>
              </w:rPr>
            </w:pPr>
          </w:p>
          <w:p w:rsidR="00C11B96" w:rsidRPr="00B41E66" w:rsidRDefault="00C11B96" w:rsidP="00B41E66">
            <w:pPr>
              <w:suppressAutoHyphens/>
              <w:ind w:left="1859" w:hanging="1859"/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                        </w: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instrText xml:space="preserve"> FORMCHECKBOX </w:instrTex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end"/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</w:t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 xml:space="preserve">ENPAPI </w:t>
            </w:r>
          </w:p>
          <w:p w:rsidR="00C11B96" w:rsidRPr="00C11B96" w:rsidRDefault="00C11B96" w:rsidP="00D04F03">
            <w:pPr>
              <w:suppressAutoHyphens/>
              <w:ind w:left="1859" w:hanging="1859"/>
              <w:rPr>
                <w:rFonts w:ascii="Trebuchet MS" w:hAnsi="Trebuchet MS"/>
                <w:bCs/>
                <w:sz w:val="8"/>
                <w:szCs w:val="8"/>
                <w:lang w:eastAsia="zh-CN"/>
              </w:rPr>
            </w:pPr>
          </w:p>
        </w:tc>
      </w:tr>
    </w:tbl>
    <w:p w:rsidR="00C11B96" w:rsidRPr="00B41E66" w:rsidRDefault="00C11B96">
      <w:pPr>
        <w:rPr>
          <w:sz w:val="16"/>
          <w:szCs w:val="16"/>
        </w:rPr>
      </w:pPr>
    </w:p>
    <w:tbl>
      <w:tblPr>
        <w:tblW w:w="5173" w:type="pct"/>
        <w:tblInd w:w="-85" w:type="dxa"/>
        <w:tblLayout w:type="fixed"/>
        <w:tblCellMar>
          <w:top w:w="113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10050"/>
      </w:tblGrid>
      <w:tr w:rsidR="00C11B96" w:rsidRPr="00C11B96" w:rsidTr="000D63F7">
        <w:trPr>
          <w:cantSplit/>
          <w:trHeight w:val="212"/>
        </w:trPr>
        <w:tc>
          <w:tcPr>
            <w:tcW w:w="24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  <w:t>D4</w:t>
            </w:r>
          </w:p>
        </w:tc>
        <w:tc>
          <w:tcPr>
            <w:tcW w:w="47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tabs>
                <w:tab w:val="left" w:pos="337"/>
              </w:tabs>
              <w:suppressAutoHyphens/>
              <w:ind w:left="337" w:hanging="283"/>
              <w:jc w:val="both"/>
              <w:rPr>
                <w:rFonts w:ascii="Trebuchet MS" w:eastAsia="Arial Unicode MS" w:hAnsi="Trebuchet MS" w:cs="Trebuchet MS"/>
                <w:bCs/>
                <w:i/>
                <w:sz w:val="18"/>
                <w:szCs w:val="18"/>
                <w:lang w:eastAsia="zh-CN"/>
              </w:rPr>
            </w:pP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  <w:instrText xml:space="preserve"> FORMCHECKBOX </w:instrText>
            </w: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</w:r>
            <w:r w:rsidRPr="00C11B96"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  <w:fldChar w:fldCharType="end"/>
            </w:r>
            <w:r w:rsidRPr="00C11B96">
              <w:rPr>
                <w:rFonts w:ascii="Trebuchet MS" w:hAnsi="Trebuchet MS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C11B96">
              <w:rPr>
                <w:rFonts w:ascii="Trebuchet MS" w:hAnsi="Trebuchet MS"/>
                <w:bCs/>
                <w:sz w:val="20"/>
                <w:szCs w:val="20"/>
                <w:lang w:eastAsia="zh-CN"/>
              </w:rPr>
              <w:t>D</w:t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>i avere diritto all’applicazione in misura ridotta del contributo INPS gestione separata o ENPAPI gestione        separata in quanto (</w:t>
            </w:r>
            <w:r w:rsidRPr="00C11B96">
              <w:rPr>
                <w:rFonts w:ascii="Trebuchet MS" w:eastAsia="Arial Unicode MS" w:hAnsi="Trebuchet MS" w:cs="Trebuchet MS"/>
                <w:bCs/>
                <w:i/>
                <w:sz w:val="18"/>
                <w:szCs w:val="18"/>
                <w:lang w:eastAsia="zh-CN"/>
              </w:rPr>
              <w:t>barrare la voce che interessa):</w:t>
            </w:r>
          </w:p>
          <w:p w:rsidR="00C11B96" w:rsidRPr="00C11B96" w:rsidRDefault="00C11B96" w:rsidP="00C11B96">
            <w:pPr>
              <w:tabs>
                <w:tab w:val="left" w:pos="337"/>
              </w:tabs>
              <w:suppressAutoHyphens/>
              <w:ind w:left="337" w:hanging="283"/>
              <w:jc w:val="both"/>
              <w:rPr>
                <w:rFonts w:ascii="Trebuchet MS" w:eastAsia="Arial Unicode MS" w:hAnsi="Trebuchet MS" w:cs="Trebuchet MS"/>
                <w:bCs/>
                <w:i/>
                <w:sz w:val="18"/>
                <w:szCs w:val="18"/>
                <w:lang w:eastAsia="zh-CN"/>
              </w:rPr>
            </w:pPr>
          </w:p>
          <w:p w:rsidR="009C2C88" w:rsidRDefault="00C11B96" w:rsidP="00C11B96">
            <w:pPr>
              <w:suppressAutoHyphens/>
              <w:rPr>
                <w:rFonts w:ascii="Trebuchet MS" w:hAnsi="Trebuchet MS"/>
                <w:bCs/>
                <w:sz w:val="22"/>
                <w:szCs w:val="22"/>
                <w:lang w:eastAsia="zh-CN"/>
              </w:rPr>
            </w:pP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         </w: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8"/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instrText xml:space="preserve"> FORMCHECKBOX </w:instrTex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end"/>
            </w:r>
            <w:bookmarkEnd w:id="4"/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</w:t>
            </w:r>
            <w:r w:rsidR="009C2C88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>T</w:t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 xml:space="preserve">itolare di pensione diretta  </w: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</w:t>
            </w:r>
          </w:p>
          <w:p w:rsidR="009C2C88" w:rsidRPr="009C2C88" w:rsidRDefault="00C11B96" w:rsidP="00C11B96">
            <w:pPr>
              <w:suppressAutoHyphens/>
              <w:rPr>
                <w:rFonts w:ascii="Trebuchet MS" w:hAnsi="Trebuchet MS"/>
                <w:bCs/>
                <w:sz w:val="14"/>
                <w:szCs w:val="14"/>
                <w:lang w:eastAsia="zh-CN"/>
              </w:rPr>
            </w:pPr>
            <w:r w:rsidRPr="009C2C88">
              <w:rPr>
                <w:rFonts w:ascii="Trebuchet MS" w:hAnsi="Trebuchet MS"/>
                <w:bCs/>
                <w:sz w:val="14"/>
                <w:szCs w:val="14"/>
                <w:lang w:eastAsia="zh-CN"/>
              </w:rPr>
              <w:t xml:space="preserve">  </w:t>
            </w:r>
          </w:p>
          <w:p w:rsidR="00C11B96" w:rsidRPr="00C11B96" w:rsidRDefault="00C11B96" w:rsidP="00C11B96">
            <w:pPr>
              <w:suppressAutoHyphens/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</w:t>
            </w:r>
            <w:r w:rsidR="009C2C88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        </w: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9"/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instrText xml:space="preserve"> FORMCHECKBOX </w:instrTex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end"/>
            </w:r>
            <w:bookmarkEnd w:id="5"/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</w:t>
            </w:r>
            <w:r w:rsidR="009C2C88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>T</w:t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>itolare di pensione indiretta o reversibilità</w:t>
            </w:r>
          </w:p>
          <w:p w:rsidR="00C11B96" w:rsidRPr="00C11B96" w:rsidRDefault="00C11B96" w:rsidP="00C11B96">
            <w:pPr>
              <w:suppressAutoHyphens/>
              <w:rPr>
                <w:rFonts w:ascii="Trebuchet MS" w:hAnsi="Trebuchet MS" w:cs="Trebuchet MS"/>
                <w:bCs/>
                <w:sz w:val="14"/>
                <w:szCs w:val="14"/>
                <w:lang w:eastAsia="zh-CN"/>
              </w:rPr>
            </w:pPr>
          </w:p>
          <w:p w:rsidR="00C11B96" w:rsidRPr="00C11B96" w:rsidRDefault="00C11B96" w:rsidP="00C11B96">
            <w:pPr>
              <w:suppressAutoHyphens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lang w:eastAsia="zh-CN"/>
              </w:rPr>
              <w:t xml:space="preserve">           </w:t>
            </w:r>
            <w:r w:rsidRPr="00C11B96">
              <w:rPr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1B96">
              <w:rPr>
                <w:lang w:eastAsia="zh-CN"/>
              </w:rPr>
              <w:instrText xml:space="preserve"> FORMCHECKBOX </w:instrText>
            </w:r>
            <w:r w:rsidRPr="00C11B96">
              <w:rPr>
                <w:lang w:eastAsia="zh-CN"/>
              </w:rPr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fldChar w:fldCharType="end"/>
            </w:r>
            <w:r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 xml:space="preserve"> </w:t>
            </w:r>
            <w:r w:rsidR="009C2C88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>I</w:t>
            </w: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scritto/a alla Cassa Previdenziale di Categoria:</w:t>
            </w:r>
            <w:r w:rsidR="009C2C88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 xml:space="preserve"> </w:t>
            </w: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___________________________________</w:t>
            </w:r>
          </w:p>
          <w:p w:rsidR="00C11B96" w:rsidRPr="00C11B96" w:rsidRDefault="00C11B96" w:rsidP="00C11B96">
            <w:pPr>
              <w:suppressAutoHyphens/>
              <w:rPr>
                <w:rFonts w:ascii="Trebuchet MS" w:hAnsi="Trebuchet MS" w:cs="Arial"/>
                <w:b/>
                <w:bCs/>
                <w:sz w:val="20"/>
                <w:szCs w:val="20"/>
                <w:lang w:eastAsia="zh-CN"/>
              </w:rPr>
            </w:pPr>
          </w:p>
        </w:tc>
      </w:tr>
    </w:tbl>
    <w:p w:rsidR="00C11B96" w:rsidRDefault="00C11B96"/>
    <w:tbl>
      <w:tblPr>
        <w:tblW w:w="5173" w:type="pct"/>
        <w:tblInd w:w="-85" w:type="dxa"/>
        <w:tblLayout w:type="fixed"/>
        <w:tblCellMar>
          <w:top w:w="113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10050"/>
      </w:tblGrid>
      <w:tr w:rsidR="00C11B96" w:rsidRPr="00C11B96" w:rsidTr="000D63F7">
        <w:trPr>
          <w:cantSplit/>
          <w:trHeight w:val="212"/>
        </w:trPr>
        <w:tc>
          <w:tcPr>
            <w:tcW w:w="24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  <w:t>D5</w:t>
            </w:r>
          </w:p>
        </w:tc>
        <w:tc>
          <w:tcPr>
            <w:tcW w:w="47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11B96" w:rsidRPr="000855A4" w:rsidRDefault="000855A4" w:rsidP="000855A4">
            <w:pPr>
              <w:suppressAutoHyphens/>
              <w:ind w:left="283" w:hanging="283"/>
              <w:rPr>
                <w:rFonts w:ascii="Trebuchet MS" w:hAnsi="Trebuchet MS" w:cs="Trebuchet MS"/>
                <w:bCs/>
                <w:sz w:val="20"/>
                <w:szCs w:val="20"/>
              </w:rPr>
            </w:pP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instrText xml:space="preserve"> FORMCHECKBOX </w:instrText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</w:r>
            <w:r w:rsidRPr="00C11B96"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fldChar w:fldCharType="end"/>
            </w:r>
            <w:r>
              <w:rPr>
                <w:rFonts w:ascii="Trebuchet MS" w:hAnsi="Trebuchet MS"/>
                <w:bCs/>
                <w:sz w:val="22"/>
                <w:szCs w:val="22"/>
                <w:lang w:eastAsia="zh-CN"/>
              </w:rPr>
              <w:t xml:space="preserve"> </w:t>
            </w:r>
            <w:r w:rsidR="00C11B96" w:rsidRPr="00C11B96">
              <w:rPr>
                <w:rFonts w:ascii="Trebuchet MS" w:hAnsi="Trebuchet MS"/>
                <w:bCs/>
                <w:sz w:val="20"/>
                <w:szCs w:val="20"/>
                <w:lang w:eastAsia="zh-CN"/>
              </w:rPr>
              <w:t>D</w:t>
            </w:r>
            <w:r w:rsidR="00C11B96" w:rsidRPr="00C11B96"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 xml:space="preserve">i essere escluso dall’obbligo del contributo INPS gestione separata o ENPAPI gestione separata in quanto </w:t>
            </w:r>
            <w:r>
              <w:rPr>
                <w:rFonts w:ascii="Trebuchet MS" w:hAnsi="Trebuchet MS" w:cs="Trebuchet MS"/>
                <w:bCs/>
                <w:sz w:val="20"/>
                <w:szCs w:val="20"/>
                <w:lang w:eastAsia="zh-CN"/>
              </w:rPr>
              <w:t>h</w:t>
            </w:r>
            <w:r w:rsidR="008D4202" w:rsidRPr="00D64CA6">
              <w:rPr>
                <w:rFonts w:ascii="Trebuchet MS" w:hAnsi="Trebuchet MS"/>
                <w:bCs/>
                <w:sz w:val="20"/>
                <w:szCs w:val="20"/>
              </w:rPr>
              <w:t>a</w:t>
            </w:r>
            <w:r w:rsidR="008D4202">
              <w:rPr>
                <w:rFonts w:ascii="Trebuchet MS" w:hAnsi="Trebuchet MS"/>
                <w:bCs/>
                <w:sz w:val="22"/>
                <w:szCs w:val="22"/>
              </w:rPr>
              <w:t xml:space="preserve"> </w:t>
            </w:r>
            <w:r w:rsidR="00764047">
              <w:rPr>
                <w:rFonts w:ascii="Trebuchet MS" w:hAnsi="Trebuchet MS" w:cs="Trebuchet MS"/>
                <w:bCs/>
                <w:sz w:val="20"/>
                <w:szCs w:val="20"/>
              </w:rPr>
              <w:t>superato per il 202</w:t>
            </w:r>
            <w:r w:rsidR="00FA5CAC">
              <w:rPr>
                <w:rFonts w:ascii="Trebuchet MS" w:hAnsi="Trebuchet MS" w:cs="Trebuchet MS"/>
                <w:bCs/>
                <w:sz w:val="20"/>
                <w:szCs w:val="20"/>
              </w:rPr>
              <w:t>3</w:t>
            </w:r>
            <w:r w:rsidR="008D4202" w:rsidRPr="00B862B3">
              <w:rPr>
                <w:rFonts w:ascii="Trebuchet MS" w:hAnsi="Trebuchet MS" w:cs="Trebuchet MS"/>
                <w:bCs/>
                <w:sz w:val="20"/>
                <w:szCs w:val="20"/>
              </w:rPr>
              <w:t xml:space="preserve"> il massimale di </w:t>
            </w:r>
            <w:r w:rsidR="008D4202" w:rsidRPr="00B17814">
              <w:rPr>
                <w:rFonts w:ascii="Trebuchet MS" w:hAnsi="Trebuchet MS" w:cs="Trebuchet MS"/>
                <w:bCs/>
                <w:sz w:val="20"/>
                <w:szCs w:val="20"/>
              </w:rPr>
              <w:t xml:space="preserve">reddito annuo imponibile di </w:t>
            </w:r>
            <w:r w:rsidR="008D4202" w:rsidRPr="00607E47">
              <w:rPr>
                <w:rFonts w:ascii="Trebuchet MS" w:hAnsi="Trebuchet MS" w:cs="Trebuchet MS"/>
                <w:bCs/>
                <w:sz w:val="20"/>
                <w:szCs w:val="20"/>
              </w:rPr>
              <w:t xml:space="preserve">€ </w:t>
            </w:r>
            <w:r w:rsidR="00607E47" w:rsidRPr="00607E47">
              <w:rPr>
                <w:rFonts w:ascii="Trebuchet MS" w:hAnsi="Trebuchet MS" w:cs="Trebuchet MS"/>
                <w:bCs/>
                <w:sz w:val="20"/>
                <w:szCs w:val="20"/>
              </w:rPr>
              <w:t>11</w:t>
            </w:r>
            <w:r w:rsidR="00125A4E">
              <w:rPr>
                <w:rFonts w:ascii="Trebuchet MS" w:hAnsi="Trebuchet MS" w:cs="Trebuchet MS"/>
                <w:bCs/>
                <w:sz w:val="20"/>
                <w:szCs w:val="20"/>
              </w:rPr>
              <w:t>9</w:t>
            </w:r>
            <w:r w:rsidR="00607E47" w:rsidRPr="00607E47">
              <w:rPr>
                <w:rFonts w:ascii="Trebuchet MS" w:hAnsi="Trebuchet MS" w:cs="Trebuchet MS"/>
                <w:bCs/>
                <w:sz w:val="20"/>
                <w:szCs w:val="20"/>
              </w:rPr>
              <w:t>.</w:t>
            </w:r>
            <w:r w:rsidR="00125A4E">
              <w:rPr>
                <w:rFonts w:ascii="Trebuchet MS" w:hAnsi="Trebuchet MS" w:cs="Trebuchet MS"/>
                <w:bCs/>
                <w:sz w:val="20"/>
                <w:szCs w:val="20"/>
              </w:rPr>
              <w:t>65</w:t>
            </w:r>
            <w:r w:rsidR="00607E47" w:rsidRPr="00607E47">
              <w:rPr>
                <w:rFonts w:ascii="Trebuchet MS" w:hAnsi="Trebuchet MS" w:cs="Trebuchet MS"/>
                <w:bCs/>
                <w:sz w:val="20"/>
                <w:szCs w:val="20"/>
              </w:rPr>
              <w:t>0</w:t>
            </w:r>
            <w:r w:rsidR="008D4202" w:rsidRPr="00607E47">
              <w:rPr>
                <w:rFonts w:ascii="Trebuchet MS" w:hAnsi="Trebuchet MS" w:cs="Trebuchet MS"/>
                <w:bCs/>
                <w:sz w:val="20"/>
                <w:szCs w:val="20"/>
              </w:rPr>
              <w:t>,00</w:t>
            </w:r>
            <w:r w:rsidR="005A2D16">
              <w:rPr>
                <w:rFonts w:ascii="Trebuchet MS" w:hAnsi="Trebuchet MS" w:cs="Trebuchet MS"/>
                <w:bCs/>
                <w:sz w:val="20"/>
                <w:szCs w:val="20"/>
              </w:rPr>
              <w:t xml:space="preserve"> </w:t>
            </w:r>
            <w:r w:rsidR="005A2D16" w:rsidRPr="005A2D16">
              <w:rPr>
                <w:rFonts w:ascii="Trebuchet MS" w:hAnsi="Trebuchet MS" w:cs="Trebuchet MS"/>
                <w:bCs/>
                <w:sz w:val="20"/>
                <w:szCs w:val="20"/>
              </w:rPr>
              <w:t>(in tale importo non rientrano i redditi da pensione o lavoro dipendente, ma solo quelli derivanti da lavoro autonomo o assimilato)</w:t>
            </w:r>
          </w:p>
          <w:p w:rsidR="00C11B96" w:rsidRPr="00C11B96" w:rsidRDefault="00C11B96" w:rsidP="00C11B96">
            <w:pPr>
              <w:suppressAutoHyphens/>
              <w:rPr>
                <w:rFonts w:ascii="Trebuchet MS" w:hAnsi="Trebuchet MS"/>
                <w:bCs/>
                <w:sz w:val="8"/>
                <w:szCs w:val="8"/>
                <w:lang w:eastAsia="zh-CN"/>
              </w:rPr>
            </w:pPr>
          </w:p>
        </w:tc>
      </w:tr>
    </w:tbl>
    <w:p w:rsidR="003E09A2" w:rsidRPr="00C11B96" w:rsidRDefault="003E09A2">
      <w:pPr>
        <w:rPr>
          <w:sz w:val="10"/>
          <w:szCs w:val="10"/>
        </w:rPr>
      </w:pPr>
    </w:p>
    <w:tbl>
      <w:tblPr>
        <w:tblW w:w="5165" w:type="pct"/>
        <w:tblInd w:w="-137" w:type="dxa"/>
        <w:tblLayout w:type="fixed"/>
        <w:tblCellMar>
          <w:top w:w="113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"/>
        <w:gridCol w:w="1986"/>
        <w:gridCol w:w="2011"/>
        <w:gridCol w:w="2007"/>
        <w:gridCol w:w="2007"/>
        <w:gridCol w:w="2058"/>
      </w:tblGrid>
      <w:tr w:rsidR="00C11B96" w:rsidRPr="00C11B96" w:rsidTr="00F8743D">
        <w:trPr>
          <w:cantSplit/>
          <w:trHeight w:val="315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  <w:r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  <w:lastRenderedPageBreak/>
              <w:t>D6</w:t>
            </w:r>
          </w:p>
        </w:tc>
        <w:tc>
          <w:tcPr>
            <w:tcW w:w="4771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8D4202" w:rsidRDefault="008D4202" w:rsidP="00C11B96">
            <w:pPr>
              <w:suppressAutoHyphens/>
              <w:ind w:left="293" w:right="138" w:hanging="293"/>
              <w:jc w:val="both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 xml:space="preserve"> </w:t>
            </w:r>
            <w:r w:rsidR="00C11B96"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Che, alla data della presente dichiarazione</w:t>
            </w:r>
            <w:r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:</w:t>
            </w:r>
          </w:p>
          <w:p w:rsidR="008D4202" w:rsidRPr="008D4202" w:rsidRDefault="008D4202" w:rsidP="00C11B96">
            <w:pPr>
              <w:suppressAutoHyphens/>
              <w:ind w:left="293" w:right="138" w:hanging="293"/>
              <w:jc w:val="both"/>
              <w:rPr>
                <w:rFonts w:ascii="Trebuchet MS" w:hAnsi="Trebuchet MS" w:cs="Arial"/>
                <w:bCs/>
                <w:sz w:val="8"/>
                <w:szCs w:val="8"/>
                <w:lang w:eastAsia="zh-CN"/>
              </w:rPr>
            </w:pPr>
          </w:p>
          <w:p w:rsidR="008D4202" w:rsidRPr="008D4202" w:rsidRDefault="008D4202" w:rsidP="008D4202">
            <w:pPr>
              <w:ind w:left="293" w:right="138" w:hanging="293"/>
              <w:jc w:val="both"/>
              <w:rPr>
                <w:rFonts w:ascii="Trebuchet MS" w:hAnsi="Trebuchet MS" w:cs="Arial"/>
                <w:bCs/>
                <w:sz w:val="8"/>
                <w:szCs w:val="8"/>
              </w:rPr>
            </w:pPr>
            <w:r>
              <w:t xml:space="preserve"> </w:t>
            </w:r>
          </w:p>
          <w:p w:rsidR="008D4202" w:rsidRDefault="008D4202" w:rsidP="008D4202">
            <w:pPr>
              <w:ind w:left="293" w:right="138" w:hanging="293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t xml:space="preserve"> </w:t>
            </w:r>
            <w:r w:rsidRPr="007B265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265C">
              <w:instrText xml:space="preserve"> FORMCHECKBOX </w:instrText>
            </w:r>
            <w:r w:rsidRPr="007B265C">
              <w:rPr>
                <w:rFonts w:ascii="Trebuchet MS" w:hAnsi="Trebuchet MS" w:cs="Trebuchet MS"/>
                <w:bCs/>
                <w:sz w:val="20"/>
                <w:szCs w:val="20"/>
              </w:rPr>
              <w:fldChar w:fldCharType="end"/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t xml:space="preserve"> ha percepito o prevede di percepire 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le seguenti </w:t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t>retribuzioni e/o compensi a carico delle finanze pubbliche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SUPERANDO </w:t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t xml:space="preserve">il limite retributivo annuo 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di </w:t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t>€ 24</w:t>
            </w:r>
            <w:r w:rsidR="000855A4">
              <w:rPr>
                <w:rFonts w:ascii="Trebuchet MS" w:hAnsi="Trebuchet MS" w:cs="Arial"/>
                <w:bCs/>
                <w:sz w:val="20"/>
                <w:szCs w:val="20"/>
              </w:rPr>
              <w:t>0</w:t>
            </w:r>
            <w:r w:rsidRPr="007B265C">
              <w:rPr>
                <w:rFonts w:ascii="Trebuchet MS" w:hAnsi="Trebuchet MS" w:cs="Arial"/>
                <w:bCs/>
                <w:sz w:val="20"/>
                <w:szCs w:val="20"/>
              </w:rPr>
              <w:t>.000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>,00, con i seguenti Enti:</w:t>
            </w:r>
          </w:p>
          <w:p w:rsidR="00C11B96" w:rsidRPr="00C11B96" w:rsidRDefault="00C11B96" w:rsidP="00C11B96">
            <w:pPr>
              <w:suppressAutoHyphens/>
              <w:ind w:left="293" w:right="138" w:hanging="293"/>
              <w:jc w:val="both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</w:p>
        </w:tc>
      </w:tr>
      <w:tr w:rsidR="00C11B96" w:rsidRPr="00C11B96" w:rsidTr="00F8743D">
        <w:trPr>
          <w:cantSplit/>
          <w:trHeight w:val="315"/>
        </w:trPr>
        <w:tc>
          <w:tcPr>
            <w:tcW w:w="229" w:type="pct"/>
            <w:vMerge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94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Ente</w:t>
            </w:r>
          </w:p>
        </w:tc>
        <w:tc>
          <w:tcPr>
            <w:tcW w:w="95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 xml:space="preserve">Natura </w:t>
            </w:r>
          </w:p>
          <w:p w:rsidR="00C11B96" w:rsidRPr="00C11B96" w:rsidRDefault="00C11B96" w:rsidP="00C11B96">
            <w:pPr>
              <w:suppressAutoHyphens/>
              <w:ind w:left="293" w:hanging="293"/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incarico / rapporto</w:t>
            </w: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Durata</w:t>
            </w:r>
          </w:p>
          <w:p w:rsidR="00C11B96" w:rsidRPr="00C11B96" w:rsidRDefault="00F8743D" w:rsidP="00C11B96">
            <w:pPr>
              <w:suppressAutoHyphens/>
              <w:ind w:left="293" w:hanging="293"/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D</w:t>
            </w:r>
            <w:r w:rsidR="00C11B96"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al</w:t>
            </w:r>
            <w:proofErr w:type="gramStart"/>
            <w:r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 xml:space="preserve"> </w:t>
            </w:r>
            <w:r w:rsidR="00C11B96"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….</w:t>
            </w:r>
            <w:proofErr w:type="gramEnd"/>
            <w:r w:rsidR="00C11B96"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al….</w:t>
            </w: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Importo totale</w:t>
            </w:r>
          </w:p>
        </w:tc>
        <w:tc>
          <w:tcPr>
            <w:tcW w:w="97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</w:pPr>
            <w:r w:rsidRPr="00C11B96">
              <w:rPr>
                <w:rFonts w:ascii="Trebuchet MS" w:hAnsi="Trebuchet MS" w:cs="Arial"/>
                <w:bCs/>
                <w:sz w:val="20"/>
                <w:szCs w:val="20"/>
                <w:lang w:eastAsia="zh-CN"/>
              </w:rPr>
              <w:t>Importo annuo</w:t>
            </w:r>
          </w:p>
        </w:tc>
      </w:tr>
      <w:tr w:rsidR="00C11B96" w:rsidRPr="00C11B96" w:rsidTr="00F8743D">
        <w:trPr>
          <w:cantSplit/>
          <w:trHeight w:val="315"/>
        </w:trPr>
        <w:tc>
          <w:tcPr>
            <w:tcW w:w="229" w:type="pct"/>
            <w:vMerge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C11B96" w:rsidRPr="00C11B96" w:rsidRDefault="00C11B96" w:rsidP="00C11B96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94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5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7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11B96" w:rsidRPr="00C11B96" w:rsidRDefault="00C11B96" w:rsidP="00C11B96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</w:tr>
      <w:tr w:rsidR="00F8743D" w:rsidRPr="00C11B96" w:rsidTr="00F8743D">
        <w:trPr>
          <w:cantSplit/>
          <w:trHeight w:val="315"/>
        </w:trPr>
        <w:tc>
          <w:tcPr>
            <w:tcW w:w="229" w:type="pct"/>
            <w:vMerge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F8743D" w:rsidRPr="00C11B96" w:rsidRDefault="00F8743D" w:rsidP="00F8743D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94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center"/>
              <w:rPr>
                <w:lang w:eastAsia="zh-CN"/>
              </w:rPr>
            </w:pPr>
          </w:p>
        </w:tc>
        <w:tc>
          <w:tcPr>
            <w:tcW w:w="95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7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</w:tr>
      <w:tr w:rsidR="00F8743D" w:rsidRPr="00C11B96" w:rsidTr="00F8743D">
        <w:trPr>
          <w:cantSplit/>
          <w:trHeight w:val="315"/>
        </w:trPr>
        <w:tc>
          <w:tcPr>
            <w:tcW w:w="229" w:type="pct"/>
            <w:vMerge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F8743D" w:rsidRPr="00C11B96" w:rsidRDefault="00F8743D" w:rsidP="00F8743D">
            <w:pPr>
              <w:suppressAutoHyphens/>
              <w:ind w:left="120"/>
              <w:rPr>
                <w:rFonts w:ascii="Trebuchet MS" w:eastAsia="Arial Unicode MS" w:hAnsi="Trebuchet MS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94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center"/>
              <w:rPr>
                <w:lang w:eastAsia="zh-CN"/>
              </w:rPr>
            </w:pPr>
          </w:p>
        </w:tc>
        <w:tc>
          <w:tcPr>
            <w:tcW w:w="95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  <w:tc>
          <w:tcPr>
            <w:tcW w:w="97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F8743D" w:rsidRPr="00C11B96" w:rsidRDefault="00F8743D" w:rsidP="00F8743D">
            <w:pPr>
              <w:suppressAutoHyphens/>
              <w:ind w:left="293" w:hanging="293"/>
              <w:jc w:val="both"/>
              <w:rPr>
                <w:lang w:eastAsia="zh-CN"/>
              </w:rPr>
            </w:pPr>
          </w:p>
        </w:tc>
      </w:tr>
    </w:tbl>
    <w:p w:rsidR="00ED759A" w:rsidRPr="00C11B96" w:rsidRDefault="00ED759A" w:rsidP="00355732">
      <w:pPr>
        <w:jc w:val="both"/>
        <w:rPr>
          <w:rFonts w:ascii="Trebuchet MS" w:hAnsi="Trebuchet MS" w:cs="Arial"/>
          <w:b/>
          <w:bCs/>
          <w:sz w:val="10"/>
          <w:szCs w:val="10"/>
        </w:rPr>
      </w:pPr>
    </w:p>
    <w:tbl>
      <w:tblPr>
        <w:tblpPr w:leftFromText="141" w:rightFromText="141" w:vertAnchor="page" w:horzAnchor="margin" w:tblpY="1022"/>
        <w:tblW w:w="1056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0"/>
        <w:gridCol w:w="8210"/>
      </w:tblGrid>
      <w:tr w:rsidR="00ED759A" w:rsidRPr="00CF17FD" w:rsidTr="00203B9E">
        <w:tblPrEx>
          <w:tblCellMar>
            <w:top w:w="0" w:type="dxa"/>
            <w:bottom w:w="0" w:type="dxa"/>
          </w:tblCellMar>
        </w:tblPrEx>
        <w:trPr>
          <w:trHeight w:val="1551"/>
        </w:trPr>
        <w:tc>
          <w:tcPr>
            <w:tcW w:w="2350" w:type="dxa"/>
            <w:shd w:val="clear" w:color="auto" w:fill="auto"/>
            <w:vAlign w:val="center"/>
          </w:tcPr>
          <w:p w:rsidR="00ED759A" w:rsidRPr="00CF17FD" w:rsidRDefault="00125A4E" w:rsidP="00A40761">
            <w:pPr>
              <w:jc w:val="center"/>
              <w:rPr>
                <w:rFonts w:ascii="Trebuchet MS" w:hAnsi="Trebuchet MS" w:cs="Arial"/>
                <w:b/>
                <w:bCs/>
                <w:sz w:val="22"/>
              </w:rPr>
            </w:pPr>
            <w:r w:rsidRPr="004E0A60">
              <w:rPr>
                <w:color w:val="000000"/>
              </w:rPr>
              <w:object w:dxaOrig="717" w:dyaOrig="4320">
                <v:shape id="_x0000_i1026" type="#_x0000_t75" style="width:90pt;height:64.5pt" o:ole="">
                  <v:imagedata r:id="rId8" o:title=""/>
                </v:shape>
                <o:OLEObject Type="Embed" ProgID="PBrush" ShapeID="_x0000_i1026" DrawAspect="Content" ObjectID="_1772461355" r:id="rId10"/>
              </w:object>
            </w:r>
          </w:p>
        </w:tc>
        <w:tc>
          <w:tcPr>
            <w:tcW w:w="8210" w:type="dxa"/>
            <w:shd w:val="clear" w:color="auto" w:fill="auto"/>
            <w:vAlign w:val="center"/>
          </w:tcPr>
          <w:p w:rsidR="00ED759A" w:rsidRPr="00B17814" w:rsidRDefault="00ED759A" w:rsidP="00A40761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  <w:r w:rsidRPr="00B17814">
              <w:rPr>
                <w:rFonts w:ascii="Trebuchet MS" w:hAnsi="Trebuchet MS" w:cs="Arial"/>
                <w:b/>
                <w:bCs/>
                <w:color w:val="808080"/>
              </w:rPr>
              <w:t xml:space="preserve">DATI FISCALI E PREVIDENZIALI </w:t>
            </w:r>
          </w:p>
          <w:p w:rsidR="00ED759A" w:rsidRPr="009C2C88" w:rsidRDefault="00ED759A" w:rsidP="00A40761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</w:p>
          <w:p w:rsidR="00ED759A" w:rsidRPr="009C2C88" w:rsidRDefault="00ED759A" w:rsidP="00A40761">
            <w:pPr>
              <w:ind w:left="111"/>
              <w:rPr>
                <w:rFonts w:ascii="Trebuchet MS" w:hAnsi="Trebuchet MS" w:cs="Arial"/>
                <w:b/>
                <w:bCs/>
                <w:color w:val="808080"/>
              </w:rPr>
            </w:pPr>
            <w:r w:rsidRPr="009C2C88">
              <w:rPr>
                <w:rFonts w:ascii="Trebuchet MS" w:hAnsi="Trebuchet MS" w:cs="Arial"/>
                <w:b/>
                <w:bCs/>
                <w:color w:val="808080"/>
              </w:rPr>
              <w:t>MODULO D</w:t>
            </w:r>
          </w:p>
          <w:p w:rsidR="00ED759A" w:rsidRPr="00C540FB" w:rsidRDefault="00B17814" w:rsidP="00A40761">
            <w:pPr>
              <w:ind w:left="111"/>
              <w:rPr>
                <w:rFonts w:ascii="Trebuchet MS" w:eastAsia="Arial Unicode MS" w:hAnsi="Trebuchet MS" w:cs="Arial"/>
                <w:b/>
                <w:bCs/>
                <w:sz w:val="28"/>
                <w:szCs w:val="28"/>
              </w:rPr>
            </w:pPr>
            <w:r w:rsidRPr="009C2C88">
              <w:rPr>
                <w:rFonts w:ascii="Trebuchet MS" w:hAnsi="Trebuchet MS" w:cs="Arial"/>
                <w:b/>
                <w:bCs/>
                <w:color w:val="808080"/>
              </w:rPr>
              <w:t>LAVORO AUTONOMO OCCASIONALE</w:t>
            </w:r>
          </w:p>
        </w:tc>
      </w:tr>
    </w:tbl>
    <w:p w:rsidR="009F5960" w:rsidRPr="009F5960" w:rsidRDefault="009F5960" w:rsidP="009F5960">
      <w:pPr>
        <w:rPr>
          <w:vanish/>
        </w:rPr>
      </w:pPr>
    </w:p>
    <w:tbl>
      <w:tblPr>
        <w:tblW w:w="5186" w:type="pct"/>
        <w:tblInd w:w="-14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57"/>
        <w:gridCol w:w="38"/>
      </w:tblGrid>
      <w:tr w:rsidR="00ED759A" w:rsidRPr="00ED759A" w:rsidTr="006B2850">
        <w:trPr>
          <w:trHeight w:hRule="exact" w:val="2222"/>
        </w:trPr>
        <w:tc>
          <w:tcPr>
            <w:tcW w:w="4982" w:type="pct"/>
            <w:shd w:val="clear" w:color="auto" w:fill="auto"/>
          </w:tcPr>
          <w:p w:rsidR="00ED759A" w:rsidRPr="00ED759A" w:rsidRDefault="00ED759A" w:rsidP="00ED759A">
            <w:pPr>
              <w:suppressAutoHyphens/>
              <w:snapToGrid w:val="0"/>
              <w:jc w:val="both"/>
              <w:rPr>
                <w:rFonts w:ascii="Trebuchet MS" w:hAnsi="Trebuchet MS" w:cs="Arial"/>
                <w:b/>
                <w:bCs/>
                <w:sz w:val="12"/>
                <w:szCs w:val="12"/>
                <w:lang w:eastAsia="zh-CN"/>
              </w:rPr>
            </w:pPr>
          </w:p>
          <w:p w:rsidR="006B2850" w:rsidRPr="002D72E1" w:rsidRDefault="006B2850" w:rsidP="006B2850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72E1">
              <w:rPr>
                <w:rFonts w:ascii="Trebuchet MS" w:eastAsia="Arial Unicode MS" w:hAnsi="Trebuchet MS" w:cs="Arial"/>
                <w:sz w:val="20"/>
                <w:szCs w:val="20"/>
              </w:rPr>
              <w:t xml:space="preserve">Il/la 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t>sottoscritto/a</w:t>
            </w:r>
            <w:r w:rsidR="00F8743D">
              <w:rPr>
                <w:rFonts w:ascii="Trebuchet MS" w:eastAsia="Arial Unicode MS" w:hAnsi="Trebuchet MS" w:cs="Arial"/>
                <w:sz w:val="20"/>
                <w:szCs w:val="20"/>
              </w:rPr>
              <w:t>,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t xml:space="preserve"> consapevole delle </w:t>
            </w:r>
            <w:r w:rsidRPr="002D72E1">
              <w:rPr>
                <w:rFonts w:ascii="Trebuchet MS" w:eastAsia="Arial Unicode MS" w:hAnsi="Trebuchet MS" w:cs="Arial"/>
                <w:sz w:val="20"/>
                <w:szCs w:val="20"/>
              </w:rPr>
              <w:t>sanzioni penali, in caso di dichiarazioni non veritiere di formazione o uso di atti falsi, richiamate dall’art. 76 del D.P.R. 445 del 28.12.2000 e di quanto previsto dall’art. 75 del D.P.R. 445/2000,</w:t>
            </w:r>
            <w:r w:rsidRPr="002C3FD0">
              <w:rPr>
                <w:rFonts w:ascii="Trebuchet MS" w:eastAsia="Arial Unicode MS" w:hAnsi="Trebuchet MS" w:cs="Arial"/>
                <w:sz w:val="20"/>
                <w:szCs w:val="20"/>
              </w:rPr>
              <w:t xml:space="preserve"> </w:t>
            </w:r>
          </w:p>
          <w:p w:rsidR="006B2850" w:rsidRDefault="006B2850" w:rsidP="006B285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 IMPEGNA</w:t>
            </w:r>
          </w:p>
          <w:p w:rsidR="00ED759A" w:rsidRPr="006B2850" w:rsidRDefault="006B2850" w:rsidP="006B2850">
            <w:pPr>
              <w:spacing w:line="360" w:lineRule="auto"/>
              <w:jc w:val="both"/>
              <w:rPr>
                <w:rFonts w:ascii="Trebuchet MS" w:eastAsia="Arial Unicode MS" w:hAnsi="Trebuchet MS" w:cs="Arial"/>
                <w:sz w:val="20"/>
                <w:szCs w:val="20"/>
              </w:rPr>
            </w:pPr>
            <w:r w:rsidRPr="00261CEE">
              <w:rPr>
                <w:rFonts w:ascii="Trebuchet MS" w:eastAsia="Arial Unicode MS" w:hAnsi="Trebuchet MS" w:cs="Arial"/>
                <w:sz w:val="20"/>
                <w:szCs w:val="20"/>
              </w:rPr>
              <w:t>a comunicare tempestivamente ogni eventuale variazione dei dati dichiarati nella presente sezione e a rimborsare integralmente l’Università nei casi in cui questa venga sanzionata dagli Enti preposti a causa della mancata/non tempestiva/incompleta/inesatta comunicazione della variazione dei dati dichiarat</w:t>
            </w:r>
            <w:r>
              <w:rPr>
                <w:rFonts w:ascii="Trebuchet MS" w:eastAsia="Arial Unicode MS" w:hAnsi="Trebuchet MS" w:cs="Arial"/>
                <w:sz w:val="20"/>
                <w:szCs w:val="20"/>
              </w:rPr>
              <w:t>i</w:t>
            </w:r>
          </w:p>
        </w:tc>
        <w:tc>
          <w:tcPr>
            <w:tcW w:w="18" w:type="pct"/>
            <w:shd w:val="clear" w:color="auto" w:fill="auto"/>
          </w:tcPr>
          <w:p w:rsidR="00ED759A" w:rsidRPr="00ED759A" w:rsidRDefault="00ED759A" w:rsidP="00ED759A">
            <w:pPr>
              <w:suppressAutoHyphens/>
              <w:snapToGrid w:val="0"/>
              <w:rPr>
                <w:rFonts w:ascii="Trebuchet MS" w:eastAsia="Arial Unicode MS" w:hAnsi="Trebuchet MS" w:cs="Arial"/>
                <w:bCs/>
                <w:sz w:val="20"/>
                <w:szCs w:val="20"/>
                <w:lang w:eastAsia="zh-CN"/>
              </w:rPr>
            </w:pPr>
          </w:p>
        </w:tc>
      </w:tr>
    </w:tbl>
    <w:p w:rsidR="009C2C88" w:rsidRDefault="009C2C88" w:rsidP="009C2C88">
      <w:pPr>
        <w:suppressAutoHyphens/>
        <w:jc w:val="center"/>
        <w:rPr>
          <w:rFonts w:ascii="Trebuchet MS" w:hAnsi="Trebuchet MS" w:cs="Trebuchet MS"/>
          <w:b/>
          <w:sz w:val="16"/>
          <w:szCs w:val="16"/>
          <w:lang w:eastAsia="zh-CN"/>
        </w:rPr>
      </w:pPr>
    </w:p>
    <w:p w:rsidR="009C2C88" w:rsidRPr="009C2C88" w:rsidRDefault="009C2C88" w:rsidP="009C2C88">
      <w:pPr>
        <w:suppressAutoHyphens/>
        <w:jc w:val="center"/>
        <w:rPr>
          <w:rFonts w:ascii="Trebuchet MS" w:hAnsi="Trebuchet MS" w:cs="Trebuchet MS"/>
          <w:b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b/>
          <w:sz w:val="16"/>
          <w:szCs w:val="16"/>
          <w:lang w:eastAsia="zh-CN"/>
        </w:rPr>
        <w:t>Informazioni sul trattamento dei dati personali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Ai sensi dell'art. 13 del Regolamento generale sulla protezione dei dati (Regolamento (UE) 2016/679 del Parlamento europeo e del Consiglio del 27 aprile 2016), si informano gli interessati che il trattamento dei dati personali da essi forniti o comunque acquisiti dall’Alma Mater Studiorum – Università di Bologna è finalizzato all’erogazione dei compensi e alla gestione delle relative operazioni e attività connesse.  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I dati saranno trattati da soggetti specificatamente autorizzati, con l'utilizzo di procedure anche informatizzate, nei modi e nei limiti necessari per perseguire le predette finalità, anche in caso di eventuale comunicazione a terzi. Il conferimento di tali dati è indispensabile per consentire l’erogazione dei compensi e l’eventuale rifiuto a fornirli può precludere tale attività. 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Agli interessati sono riconosciuti i diritti di cui agli artt. 15 e ss. del citato Regolamento 2016/679, in particolare, il diritto di accedere ai propri dati personali, di chiederne la rettifica, la cancellazione, la limitazione del trattamento, nonché di 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opporsi al loro trattamento e richiederne la portabilità, rivolgendo le richieste all’Alma Mater Studiorum – Università di Bologna all’indirizzo privacy@unibo.it. 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Gli interessati che ritengono che il trattamento dei dati personali a loro riferiti avvenga in violazione di quanto previsto dal Regolamento hanno il diritto di proporre reclamo al Garante, come previsto dall'art. 77 del Regolamento stesso, o di adire le opportune sedi giudiziarie (art. 79 del Regolamento). 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Il titolare del trattamento dei dati è l’Alma Mater Studiorum – Università di Bologna (sede legale: via Zamboni n. 33, 40126 - Bologna, Italia; e-mail: privacy@unibo.it; PEC: scriviunibo@pec.unibo.it). 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I dati di contatto del Responsabile della protezione dei dati personali sono: sede legale: via Zamboni n. 33, 40126 - Bologna, Italia; e-mail: dpo@unibo.it; PEC: scriviunibo@pec.unibo.it. </w:t>
      </w:r>
    </w:p>
    <w:p w:rsidR="009C2C88" w:rsidRPr="009C2C88" w:rsidRDefault="009C2C88" w:rsidP="009C2C88">
      <w:pPr>
        <w:suppressAutoHyphens/>
        <w:jc w:val="both"/>
        <w:rPr>
          <w:rFonts w:ascii="Trebuchet MS" w:hAnsi="Trebuchet MS" w:cs="Trebuchet MS"/>
          <w:sz w:val="16"/>
          <w:szCs w:val="16"/>
          <w:lang w:eastAsia="zh-CN"/>
        </w:rPr>
      </w:pPr>
      <w:r w:rsidRPr="009C2C88">
        <w:rPr>
          <w:rFonts w:ascii="Trebuchet MS" w:hAnsi="Trebuchet MS" w:cs="Trebuchet MS"/>
          <w:sz w:val="16"/>
          <w:szCs w:val="16"/>
          <w:lang w:eastAsia="zh-CN"/>
        </w:rPr>
        <w:t xml:space="preserve">Per maggiori informazioni si prega di consultare il sito </w:t>
      </w:r>
      <w:hyperlink r:id="rId11" w:history="1">
        <w:r w:rsidRPr="009C2C88">
          <w:rPr>
            <w:rFonts w:ascii="Trebuchet MS" w:hAnsi="Trebuchet MS" w:cs="Trebuchet MS"/>
            <w:color w:val="0563C1"/>
            <w:sz w:val="16"/>
            <w:szCs w:val="16"/>
            <w:u w:val="single"/>
            <w:lang w:eastAsia="zh-CN"/>
          </w:rPr>
          <w:t>www.unibo.it/privacy</w:t>
        </w:r>
      </w:hyperlink>
      <w:r w:rsidRPr="009C2C88">
        <w:rPr>
          <w:rFonts w:ascii="Trebuchet MS" w:hAnsi="Trebuchet MS" w:cs="Trebuchet MS"/>
          <w:sz w:val="16"/>
          <w:szCs w:val="16"/>
          <w:lang w:eastAsia="zh-CN"/>
        </w:rPr>
        <w:t>.</w:t>
      </w:r>
    </w:p>
    <w:p w:rsidR="00C11B96" w:rsidRDefault="00C11B96" w:rsidP="00355732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tbl>
      <w:tblPr>
        <w:tblW w:w="5186" w:type="pct"/>
        <w:tblInd w:w="-14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2"/>
        <w:gridCol w:w="5645"/>
        <w:gridCol w:w="38"/>
      </w:tblGrid>
      <w:tr w:rsidR="00ED759A" w:rsidRPr="00ED759A" w:rsidTr="00A40761">
        <w:trPr>
          <w:trHeight w:hRule="exact" w:val="433"/>
        </w:trPr>
        <w:tc>
          <w:tcPr>
            <w:tcW w:w="2318" w:type="pct"/>
            <w:shd w:val="clear" w:color="auto" w:fill="auto"/>
          </w:tcPr>
          <w:p w:rsidR="00ED759A" w:rsidRPr="00ED759A" w:rsidRDefault="00ED759A" w:rsidP="00ED759A">
            <w:pPr>
              <w:suppressAutoHyphens/>
              <w:jc w:val="both"/>
              <w:rPr>
                <w:rFonts w:ascii="Trebuchet MS" w:eastAsia="Arial Unicode MS" w:hAnsi="Trebuchet MS" w:cs="Arial"/>
                <w:bCs/>
                <w:sz w:val="20"/>
                <w:szCs w:val="20"/>
                <w:lang w:eastAsia="zh-CN"/>
              </w:rPr>
            </w:pPr>
            <w:r w:rsidRPr="00ED759A">
              <w:rPr>
                <w:rFonts w:ascii="Trebuchet MS" w:eastAsia="Arial Unicode MS" w:hAnsi="Trebuchet MS" w:cs="Arial"/>
                <w:bCs/>
                <w:sz w:val="20"/>
                <w:szCs w:val="20"/>
                <w:lang w:eastAsia="zh-CN"/>
              </w:rPr>
              <w:t>Data</w:t>
            </w:r>
          </w:p>
          <w:p w:rsidR="00ED759A" w:rsidRPr="00ED759A" w:rsidRDefault="00ED759A" w:rsidP="00ED759A">
            <w:pPr>
              <w:suppressAutoHyphens/>
              <w:snapToGrid w:val="0"/>
              <w:jc w:val="both"/>
              <w:rPr>
                <w:rFonts w:ascii="Trebuchet MS" w:hAnsi="Trebuchet MS" w:cs="Arial"/>
                <w:b/>
                <w:bCs/>
                <w:sz w:val="12"/>
                <w:szCs w:val="12"/>
                <w:lang w:eastAsia="zh-CN"/>
              </w:rPr>
            </w:pPr>
          </w:p>
        </w:tc>
        <w:tc>
          <w:tcPr>
            <w:tcW w:w="2664" w:type="pct"/>
            <w:shd w:val="clear" w:color="auto" w:fill="auto"/>
          </w:tcPr>
          <w:p w:rsidR="00ED759A" w:rsidRPr="00ED759A" w:rsidRDefault="00ED759A" w:rsidP="00ED759A">
            <w:pPr>
              <w:suppressAutoHyphens/>
              <w:rPr>
                <w:rFonts w:ascii="Trebuchet MS" w:eastAsia="Trebuchet MS" w:hAnsi="Trebuchet MS" w:cs="Trebuchet MS"/>
                <w:bCs/>
                <w:sz w:val="20"/>
                <w:szCs w:val="20"/>
                <w:lang w:eastAsia="zh-CN"/>
              </w:rPr>
            </w:pPr>
            <w:r w:rsidRPr="00ED759A">
              <w:rPr>
                <w:rFonts w:ascii="Trebuchet MS" w:eastAsia="Arial Unicode MS" w:hAnsi="Trebuchet MS" w:cs="Arial"/>
                <w:bCs/>
                <w:sz w:val="20"/>
                <w:szCs w:val="20"/>
                <w:lang w:eastAsia="zh-CN"/>
              </w:rPr>
              <w:t>Firma</w:t>
            </w:r>
          </w:p>
          <w:p w:rsidR="00ED759A" w:rsidRPr="00ED759A" w:rsidRDefault="00ED759A" w:rsidP="00ED759A">
            <w:pPr>
              <w:suppressAutoHyphens/>
              <w:snapToGrid w:val="0"/>
              <w:jc w:val="both"/>
              <w:rPr>
                <w:rFonts w:ascii="Trebuchet MS" w:hAnsi="Trebuchet MS" w:cs="Arial"/>
                <w:b/>
                <w:bCs/>
                <w:sz w:val="12"/>
                <w:szCs w:val="12"/>
                <w:lang w:eastAsia="zh-CN"/>
              </w:rPr>
            </w:pPr>
          </w:p>
        </w:tc>
        <w:tc>
          <w:tcPr>
            <w:tcW w:w="18" w:type="pct"/>
            <w:shd w:val="clear" w:color="auto" w:fill="auto"/>
          </w:tcPr>
          <w:p w:rsidR="00ED759A" w:rsidRPr="00ED759A" w:rsidRDefault="00ED759A" w:rsidP="00ED759A">
            <w:pPr>
              <w:suppressAutoHyphens/>
              <w:snapToGrid w:val="0"/>
              <w:rPr>
                <w:rFonts w:ascii="Trebuchet MS" w:eastAsia="Arial Unicode MS" w:hAnsi="Trebuchet MS" w:cs="Arial"/>
                <w:bCs/>
                <w:sz w:val="20"/>
                <w:szCs w:val="20"/>
                <w:lang w:eastAsia="zh-CN"/>
              </w:rPr>
            </w:pPr>
          </w:p>
        </w:tc>
      </w:tr>
    </w:tbl>
    <w:p w:rsidR="00ED759A" w:rsidRPr="00ED759A" w:rsidRDefault="00ED759A" w:rsidP="00ED759A">
      <w:pPr>
        <w:suppressAutoHyphens/>
        <w:rPr>
          <w:rFonts w:ascii="Trebuchet MS" w:hAnsi="Trebuchet MS" w:cs="Trebuchet MS"/>
          <w:sz w:val="16"/>
          <w:szCs w:val="16"/>
          <w:lang w:eastAsia="zh-CN"/>
        </w:rPr>
      </w:pPr>
    </w:p>
    <w:p w:rsidR="00C11B96" w:rsidRPr="00C11B96" w:rsidRDefault="00C11B96" w:rsidP="00C11B96">
      <w:pPr>
        <w:suppressAutoHyphens/>
        <w:jc w:val="center"/>
        <w:rPr>
          <w:rFonts w:ascii="Trebuchet MS" w:eastAsia="Arial Unicode MS" w:hAnsi="Trebuchet MS" w:cs="Arial"/>
          <w:b/>
          <w:sz w:val="20"/>
          <w:szCs w:val="20"/>
          <w:lang w:eastAsia="zh-CN"/>
        </w:rPr>
      </w:pPr>
      <w:r w:rsidRPr="00C11B96">
        <w:rPr>
          <w:rFonts w:ascii="Trebuchet MS" w:eastAsia="Arial Unicode MS" w:hAnsi="Trebuchet MS" w:cs="Arial"/>
          <w:b/>
          <w:sz w:val="20"/>
          <w:szCs w:val="20"/>
          <w:lang w:eastAsia="zh-CN"/>
        </w:rPr>
        <w:t>Allegare sempre copia di un documento di identità in corso di validità</w:t>
      </w:r>
    </w:p>
    <w:p w:rsidR="00C11B96" w:rsidRPr="00C11B96" w:rsidRDefault="000855A4" w:rsidP="009C2C88">
      <w:pPr>
        <w:suppressAutoHyphens/>
        <w:jc w:val="center"/>
        <w:rPr>
          <w:rFonts w:ascii="Trebuchet MS" w:hAnsi="Trebuchet MS" w:cs="Trebuchet MS"/>
          <w:b/>
          <w:sz w:val="18"/>
          <w:szCs w:val="18"/>
          <w:lang w:eastAsia="zh-CN"/>
        </w:rPr>
      </w:pPr>
      <w:r>
        <w:rPr>
          <w:rFonts w:ascii="Trebuchet MS" w:hAnsi="Trebuchet MS" w:cs="Trebuchet MS"/>
          <w:b/>
          <w:sz w:val="18"/>
          <w:szCs w:val="18"/>
          <w:lang w:eastAsia="zh-CN"/>
        </w:rPr>
        <w:br w:type="page"/>
      </w:r>
      <w:r w:rsidR="00C11B96" w:rsidRPr="00C11B96">
        <w:rPr>
          <w:rFonts w:ascii="Trebuchet MS" w:hAnsi="Trebuchet MS" w:cs="Trebuchet MS"/>
          <w:b/>
          <w:sz w:val="18"/>
          <w:szCs w:val="18"/>
          <w:lang w:eastAsia="zh-CN"/>
        </w:rPr>
        <w:lastRenderedPageBreak/>
        <w:t>Istruzioni per la compilazione</w:t>
      </w:r>
    </w:p>
    <w:p w:rsidR="00C11B96" w:rsidRPr="00C11B96" w:rsidRDefault="00C11B96" w:rsidP="00C11B96">
      <w:pPr>
        <w:suppressAutoHyphens/>
        <w:jc w:val="both"/>
        <w:rPr>
          <w:rFonts w:ascii="Trebuchet MS" w:hAnsi="Trebuchet MS" w:cs="Trebuchet MS"/>
          <w:b/>
          <w:sz w:val="18"/>
          <w:szCs w:val="1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922"/>
      </w:tblGrid>
      <w:tr w:rsidR="00C11B96" w:rsidRPr="00C11B96" w:rsidTr="000D63F7">
        <w:tc>
          <w:tcPr>
            <w:tcW w:w="1242" w:type="dxa"/>
            <w:vAlign w:val="center"/>
          </w:tcPr>
          <w:p w:rsidR="00C11B96" w:rsidRPr="00C11B96" w:rsidRDefault="00C11B96" w:rsidP="00C11B96">
            <w:pPr>
              <w:suppressAutoHyphens/>
              <w:jc w:val="center"/>
              <w:rPr>
                <w:rFonts w:ascii="Trebuchet MS" w:hAnsi="Trebuchet MS" w:cs="Trebuchet MS"/>
                <w:b/>
                <w:sz w:val="18"/>
                <w:szCs w:val="18"/>
                <w:lang w:eastAsia="zh-CN"/>
              </w:rPr>
            </w:pPr>
          </w:p>
          <w:p w:rsidR="00C11B96" w:rsidRPr="00C11B96" w:rsidRDefault="00C11B96" w:rsidP="00C11B96">
            <w:pPr>
              <w:suppressAutoHyphens/>
              <w:jc w:val="center"/>
              <w:rPr>
                <w:rFonts w:ascii="Trebuchet MS" w:hAnsi="Trebuchet MS" w:cs="Trebuchet MS"/>
                <w:b/>
                <w:sz w:val="18"/>
                <w:szCs w:val="18"/>
                <w:lang w:eastAsia="zh-CN"/>
              </w:rPr>
            </w:pPr>
            <w:r>
              <w:rPr>
                <w:rFonts w:ascii="Trebuchet MS" w:hAnsi="Trebuchet MS" w:cs="Trebuchet MS"/>
                <w:b/>
                <w:sz w:val="18"/>
                <w:szCs w:val="18"/>
                <w:lang w:eastAsia="zh-CN"/>
              </w:rPr>
              <w:t>Sezione D</w:t>
            </w:r>
            <w:r w:rsidRPr="00C11B96">
              <w:rPr>
                <w:rFonts w:ascii="Trebuchet MS" w:hAnsi="Trebuchet MS" w:cs="Trebuchet MS"/>
                <w:b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922" w:type="dxa"/>
          </w:tcPr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 xml:space="preserve">Nel caso di dipendente di altra pubblica amministrazione occorre acquisire l’autorizzazione dell’ente di appartenenza nei casi previsti dall’art. 53 del </w:t>
            </w:r>
            <w:proofErr w:type="spellStart"/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D.Lgs.</w:t>
            </w:r>
            <w:proofErr w:type="spellEnd"/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 xml:space="preserve"> n. 165/2001. Sono escluse dall’autorizzazione, tra le altre, l’attività di docenza e di ricerca, di formazione diretta a personale pubblica amministrazione, di partecipazione a convegni/seminari/conferenze</w:t>
            </w:r>
          </w:p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</w:tc>
      </w:tr>
      <w:tr w:rsidR="00C11B96" w:rsidRPr="00C11B96" w:rsidTr="000D63F7">
        <w:tc>
          <w:tcPr>
            <w:tcW w:w="1242" w:type="dxa"/>
            <w:vAlign w:val="center"/>
          </w:tcPr>
          <w:p w:rsidR="00C11B96" w:rsidRDefault="00C11B96" w:rsidP="00C11B96">
            <w:pPr>
              <w:suppressAutoHyphens/>
              <w:jc w:val="center"/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</w:pPr>
          </w:p>
          <w:p w:rsidR="00C11B96" w:rsidRPr="00C11B96" w:rsidRDefault="00C11B96" w:rsidP="00C11B96">
            <w:pPr>
              <w:suppressAutoHyphens/>
              <w:jc w:val="center"/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</w:pPr>
            <w:r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  <w:t>Sezione D2</w:t>
            </w:r>
          </w:p>
        </w:tc>
        <w:tc>
          <w:tcPr>
            <w:tcW w:w="8922" w:type="dxa"/>
          </w:tcPr>
          <w:p w:rsid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  <w:p w:rsid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  <w:r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Il limite di reddito annuo occasionale di 5.000 euro è una franchigia al di sotto della quale il reddito è soggetto solo ad imposta sul reddito delle persone fisiche (IRPEF) e non a contribuzione previdenziale.</w:t>
            </w:r>
          </w:p>
          <w:p w:rsidR="00AF76CD" w:rsidRDefault="00AF76CD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  <w:r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Ai fini della liquidazione del compenso è necessario richiedere se il soggetto ha superato o prevedere di superare tale franchigia e se l'importo totale erogato da qualsiasi struttura dell'Ateneo rientra o meno nella stessa</w:t>
            </w:r>
          </w:p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</w:tc>
      </w:tr>
      <w:tr w:rsidR="00C11B96" w:rsidRPr="00C11B96" w:rsidTr="000D63F7">
        <w:tc>
          <w:tcPr>
            <w:tcW w:w="1242" w:type="dxa"/>
            <w:vAlign w:val="center"/>
          </w:tcPr>
          <w:p w:rsidR="00C11B96" w:rsidRPr="00C11B96" w:rsidRDefault="00C11B96" w:rsidP="00C11B96">
            <w:pPr>
              <w:suppressAutoHyphens/>
              <w:jc w:val="center"/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</w:pPr>
            <w:r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  <w:t>Sezione D4</w:t>
            </w:r>
          </w:p>
        </w:tc>
        <w:tc>
          <w:tcPr>
            <w:tcW w:w="8922" w:type="dxa"/>
          </w:tcPr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L’Ateneo opererà la ritenuta contributiva nella misura di 1/3 del contributo dovuto. Tale contributo dovrà es</w:t>
            </w:r>
            <w:r w:rsidR="00203B9E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sere applicato nella misura del:</w:t>
            </w:r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 xml:space="preserve"> 24,00% in quanto il sottoscritto è in possesso di altra copertura previdenziale obbligatoria; 24,00% in quanto titolare di pensione diretta; </w:t>
            </w:r>
            <w:r w:rsidR="003365E7" w:rsidRPr="00B41E6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33,72</w:t>
            </w:r>
            <w:r w:rsidRPr="00B41E6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%</w:t>
            </w:r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 xml:space="preserve"> in quanto non avente altra copertura obbligatoria</w:t>
            </w:r>
          </w:p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</w:tc>
      </w:tr>
      <w:tr w:rsidR="00C11B96" w:rsidRPr="00C11B96" w:rsidTr="000D63F7">
        <w:tc>
          <w:tcPr>
            <w:tcW w:w="1242" w:type="dxa"/>
            <w:vAlign w:val="center"/>
          </w:tcPr>
          <w:p w:rsidR="00C11B96" w:rsidRPr="00C11B96" w:rsidRDefault="00C11B96" w:rsidP="00C11B96">
            <w:pPr>
              <w:suppressAutoHyphens/>
              <w:jc w:val="center"/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</w:pPr>
            <w:r w:rsidRPr="00C11B96"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  <w:t xml:space="preserve">Sezione </w:t>
            </w:r>
            <w:r>
              <w:rPr>
                <w:rFonts w:ascii="Trebuchet MS" w:hAnsi="Trebuchet MS" w:cs="Trebuchet MS"/>
                <w:b/>
                <w:sz w:val="16"/>
                <w:szCs w:val="16"/>
                <w:lang w:eastAsia="zh-CN"/>
              </w:rPr>
              <w:t>D6</w:t>
            </w:r>
          </w:p>
        </w:tc>
        <w:tc>
          <w:tcPr>
            <w:tcW w:w="8922" w:type="dxa"/>
          </w:tcPr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>D.P.C.M. 23 marzo 2012</w:t>
            </w:r>
            <w:r w:rsidR="00ED3A4F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 xml:space="preserve"> e successive modificazioni:</w:t>
            </w:r>
            <w:r w:rsidRPr="00C11B96"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  <w:t xml:space="preserve"> “Limite massimo retributivo per emolumenti o retribuzioni nell’ambito dei rapporti di lavoro dipendente o autonomo con le pubbliche amministrazioni statali” – art. 3, comma 2: “Ai fini dell’applicazione della disciplina di cui al comma 1, sono computate in modo cumulativo le somme comunque erogate all’interessato a carico del medesimo o di più organismi, anche nel caso di pluralità di incarichi conferiti da uno stesso organismo nel corso dell’anno. A tale fine, i soggetti destinatari di cui all’articolo 2 sono tenuti a produrre all’amministrazione di appartenenza, entro 30 giorni dalla data di pubblicazione del presente decreto, una dichiarazione ricognitiva di tutti gli incarichi comunque in atto a carico della finanza pubblica, con l’indicazione dei relativi importi. A regime, tale dichiarazione è resa entro il 30 novembre di ciascun anno”</w:t>
            </w:r>
          </w:p>
          <w:p w:rsidR="00C11B96" w:rsidRPr="00C11B96" w:rsidRDefault="00C11B96" w:rsidP="00C11B96">
            <w:pPr>
              <w:suppressAutoHyphens/>
              <w:jc w:val="both"/>
              <w:rPr>
                <w:rFonts w:ascii="Trebuchet MS" w:eastAsia="Arial Unicode MS" w:hAnsi="Trebuchet MS" w:cs="Arial"/>
                <w:sz w:val="18"/>
                <w:szCs w:val="18"/>
                <w:lang w:eastAsia="zh-CN"/>
              </w:rPr>
            </w:pPr>
          </w:p>
        </w:tc>
      </w:tr>
    </w:tbl>
    <w:p w:rsidR="00ED759A" w:rsidRPr="00ED759A" w:rsidRDefault="00ED759A" w:rsidP="00ED759A">
      <w:pPr>
        <w:suppressAutoHyphens/>
        <w:rPr>
          <w:rFonts w:ascii="Trebuchet MS" w:hAnsi="Trebuchet MS" w:cs="Trebuchet MS"/>
          <w:sz w:val="16"/>
          <w:szCs w:val="16"/>
          <w:lang w:eastAsia="zh-CN"/>
        </w:rPr>
      </w:pPr>
    </w:p>
    <w:p w:rsidR="00ED759A" w:rsidRPr="00ED759A" w:rsidRDefault="00ED759A" w:rsidP="00ED759A">
      <w:pPr>
        <w:suppressAutoHyphens/>
        <w:rPr>
          <w:rFonts w:ascii="Trebuchet MS" w:hAnsi="Trebuchet MS" w:cs="Trebuchet MS"/>
          <w:sz w:val="16"/>
          <w:szCs w:val="16"/>
          <w:lang w:eastAsia="zh-CN"/>
        </w:rPr>
      </w:pPr>
    </w:p>
    <w:p w:rsidR="00ED759A" w:rsidRDefault="00ED759A" w:rsidP="00355732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ED759A" w:rsidRDefault="00ED759A" w:rsidP="00355732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sectPr w:rsidR="00ED759A" w:rsidSect="00ED759A">
      <w:headerReference w:type="default" r:id="rId12"/>
      <w:footerReference w:type="default" r:id="rId13"/>
      <w:pgSz w:w="11906" w:h="16838" w:code="9"/>
      <w:pgMar w:top="1021" w:right="567" w:bottom="851" w:left="1134" w:header="18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4F5" w:rsidRDefault="001A74F5">
      <w:r>
        <w:separator/>
      </w:r>
    </w:p>
  </w:endnote>
  <w:endnote w:type="continuationSeparator" w:id="0">
    <w:p w:rsidR="001A74F5" w:rsidRDefault="001A7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459" w:rsidRPr="00955459" w:rsidRDefault="00955459">
    <w:pPr>
      <w:pStyle w:val="Pidipagina"/>
      <w:jc w:val="center"/>
      <w:rPr>
        <w:rFonts w:ascii="Trebuchet MS" w:hAnsi="Trebuchet MS"/>
        <w:sz w:val="20"/>
        <w:szCs w:val="20"/>
      </w:rPr>
    </w:pPr>
    <w:r w:rsidRPr="00955459">
      <w:rPr>
        <w:rFonts w:ascii="Trebuchet MS" w:hAnsi="Trebuchet MS"/>
        <w:sz w:val="20"/>
        <w:szCs w:val="20"/>
      </w:rPr>
      <w:t xml:space="preserve">Pagina </w:t>
    </w:r>
    <w:r w:rsidRPr="00955459">
      <w:rPr>
        <w:rFonts w:ascii="Trebuchet MS" w:hAnsi="Trebuchet MS"/>
        <w:b/>
        <w:sz w:val="20"/>
        <w:szCs w:val="20"/>
      </w:rPr>
      <w:fldChar w:fldCharType="begin"/>
    </w:r>
    <w:r w:rsidRPr="00955459">
      <w:rPr>
        <w:rFonts w:ascii="Trebuchet MS" w:hAnsi="Trebuchet MS"/>
        <w:b/>
        <w:sz w:val="20"/>
        <w:szCs w:val="20"/>
      </w:rPr>
      <w:instrText>PAGE</w:instrText>
    </w:r>
    <w:r w:rsidRPr="00955459">
      <w:rPr>
        <w:rFonts w:ascii="Trebuchet MS" w:hAnsi="Trebuchet MS"/>
        <w:b/>
        <w:sz w:val="20"/>
        <w:szCs w:val="20"/>
      </w:rPr>
      <w:fldChar w:fldCharType="separate"/>
    </w:r>
    <w:r w:rsidR="00B17814">
      <w:rPr>
        <w:rFonts w:ascii="Trebuchet MS" w:hAnsi="Trebuchet MS"/>
        <w:b/>
        <w:noProof/>
        <w:sz w:val="20"/>
        <w:szCs w:val="20"/>
      </w:rPr>
      <w:t>3</w:t>
    </w:r>
    <w:r w:rsidRPr="00955459">
      <w:rPr>
        <w:rFonts w:ascii="Trebuchet MS" w:hAnsi="Trebuchet MS"/>
        <w:b/>
        <w:sz w:val="20"/>
        <w:szCs w:val="20"/>
      </w:rPr>
      <w:fldChar w:fldCharType="end"/>
    </w:r>
    <w:r w:rsidRPr="00955459">
      <w:rPr>
        <w:rFonts w:ascii="Trebuchet MS" w:hAnsi="Trebuchet MS"/>
        <w:sz w:val="20"/>
        <w:szCs w:val="20"/>
      </w:rPr>
      <w:t xml:space="preserve"> di </w:t>
    </w:r>
    <w:r w:rsidRPr="00955459">
      <w:rPr>
        <w:rFonts w:ascii="Trebuchet MS" w:hAnsi="Trebuchet MS"/>
        <w:b/>
        <w:sz w:val="20"/>
        <w:szCs w:val="20"/>
      </w:rPr>
      <w:fldChar w:fldCharType="begin"/>
    </w:r>
    <w:r w:rsidRPr="00955459">
      <w:rPr>
        <w:rFonts w:ascii="Trebuchet MS" w:hAnsi="Trebuchet MS"/>
        <w:b/>
        <w:sz w:val="20"/>
        <w:szCs w:val="20"/>
      </w:rPr>
      <w:instrText>NUMPAGES</w:instrText>
    </w:r>
    <w:r w:rsidRPr="00955459">
      <w:rPr>
        <w:rFonts w:ascii="Trebuchet MS" w:hAnsi="Trebuchet MS"/>
        <w:b/>
        <w:sz w:val="20"/>
        <w:szCs w:val="20"/>
      </w:rPr>
      <w:fldChar w:fldCharType="separate"/>
    </w:r>
    <w:r w:rsidR="00B17814">
      <w:rPr>
        <w:rFonts w:ascii="Trebuchet MS" w:hAnsi="Trebuchet MS"/>
        <w:b/>
        <w:noProof/>
        <w:sz w:val="20"/>
        <w:szCs w:val="20"/>
      </w:rPr>
      <w:t>3</w:t>
    </w:r>
    <w:r w:rsidRPr="00955459">
      <w:rPr>
        <w:rFonts w:ascii="Trebuchet MS" w:hAnsi="Trebuchet MS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4F5" w:rsidRDefault="001A74F5">
      <w:r>
        <w:separator/>
      </w:r>
    </w:p>
  </w:footnote>
  <w:footnote w:type="continuationSeparator" w:id="0">
    <w:p w:rsidR="001A74F5" w:rsidRDefault="001A7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646" w:rsidRDefault="00DA6D79" w:rsidP="004704CD">
    <w:pPr>
      <w:pStyle w:val="Intestazione"/>
      <w:spacing w:line="240" w:lineRule="atLeast"/>
      <w:jc w:val="right"/>
      <w:rPr>
        <w:rFonts w:ascii="Trebuchet MS" w:hAnsi="Trebuchet MS"/>
        <w:i/>
        <w:iCs/>
        <w:sz w:val="18"/>
        <w:szCs w:val="18"/>
      </w:rPr>
    </w:pPr>
    <w:r w:rsidRPr="004704CD">
      <w:rPr>
        <w:rFonts w:ascii="Trebuchet MS" w:hAnsi="Trebuchet MS"/>
        <w:i/>
        <w:iCs/>
        <w:sz w:val="18"/>
        <w:szCs w:val="18"/>
      </w:rPr>
      <w:t>Mod</w:t>
    </w:r>
    <w:r w:rsidR="00764047">
      <w:rPr>
        <w:rFonts w:ascii="Trebuchet MS" w:hAnsi="Trebuchet MS"/>
        <w:i/>
        <w:iCs/>
        <w:sz w:val="18"/>
        <w:szCs w:val="18"/>
      </w:rPr>
      <w:t>.D_2</w:t>
    </w:r>
    <w:r w:rsidR="00111888">
      <w:rPr>
        <w:rFonts w:ascii="Trebuchet MS" w:hAnsi="Trebuchet MS"/>
        <w:i/>
        <w:iCs/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65A7"/>
    <w:multiLevelType w:val="hybridMultilevel"/>
    <w:tmpl w:val="0178C83C"/>
    <w:lvl w:ilvl="0" w:tplc="C5083798">
      <w:start w:val="1"/>
      <w:numFmt w:val="bullet"/>
      <w:lvlText w:val=""/>
      <w:lvlJc w:val="left"/>
      <w:pPr>
        <w:tabs>
          <w:tab w:val="num" w:pos="473"/>
        </w:tabs>
        <w:ind w:left="284" w:hanging="171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C2327"/>
    <w:multiLevelType w:val="multilevel"/>
    <w:tmpl w:val="98128BE8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08595CC8"/>
    <w:multiLevelType w:val="hybridMultilevel"/>
    <w:tmpl w:val="06EAA8E4"/>
    <w:lvl w:ilvl="0" w:tplc="0410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24F94"/>
    <w:multiLevelType w:val="hybridMultilevel"/>
    <w:tmpl w:val="86C6CD68"/>
    <w:lvl w:ilvl="0" w:tplc="20B4E1B0">
      <w:start w:val="1"/>
      <w:numFmt w:val="bullet"/>
      <w:lvlText w:val="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5D71546"/>
    <w:multiLevelType w:val="hybridMultilevel"/>
    <w:tmpl w:val="00262B9C"/>
    <w:lvl w:ilvl="0" w:tplc="20B4E1B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60B5E70"/>
    <w:multiLevelType w:val="hybridMultilevel"/>
    <w:tmpl w:val="511E821C"/>
    <w:lvl w:ilvl="0" w:tplc="20B4E1B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C3B42F2"/>
    <w:multiLevelType w:val="multilevel"/>
    <w:tmpl w:val="96280A30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7" w15:restartNumberingAfterBreak="0">
    <w:nsid w:val="219A3BBE"/>
    <w:multiLevelType w:val="multilevel"/>
    <w:tmpl w:val="23B64B7A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23646CEC"/>
    <w:multiLevelType w:val="multilevel"/>
    <w:tmpl w:val="EBBC16E6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57714"/>
    <w:multiLevelType w:val="hybridMultilevel"/>
    <w:tmpl w:val="C70A856A"/>
    <w:lvl w:ilvl="0" w:tplc="25B4E78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172026"/>
    <w:multiLevelType w:val="multilevel"/>
    <w:tmpl w:val="D652A6DA"/>
    <w:lvl w:ilvl="0">
      <w:start w:val="1"/>
      <w:numFmt w:val="bullet"/>
      <w:lvlText w:val="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22C05EC"/>
    <w:multiLevelType w:val="hybridMultilevel"/>
    <w:tmpl w:val="D652A6DA"/>
    <w:lvl w:ilvl="0" w:tplc="20B4E1B0">
      <w:start w:val="1"/>
      <w:numFmt w:val="bullet"/>
      <w:lvlText w:val="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33D94A8A"/>
    <w:multiLevelType w:val="hybridMultilevel"/>
    <w:tmpl w:val="8BCCB2A8"/>
    <w:lvl w:ilvl="0" w:tplc="C5083798">
      <w:start w:val="1"/>
      <w:numFmt w:val="bullet"/>
      <w:lvlText w:val=""/>
      <w:lvlJc w:val="left"/>
      <w:pPr>
        <w:tabs>
          <w:tab w:val="num" w:pos="473"/>
        </w:tabs>
        <w:ind w:left="284" w:hanging="171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A6827"/>
    <w:multiLevelType w:val="multilevel"/>
    <w:tmpl w:val="95C2C58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4" w15:restartNumberingAfterBreak="0">
    <w:nsid w:val="38C806DA"/>
    <w:multiLevelType w:val="hybridMultilevel"/>
    <w:tmpl w:val="23B64B7A"/>
    <w:lvl w:ilvl="0" w:tplc="20B4E1B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5" w15:restartNumberingAfterBreak="0">
    <w:nsid w:val="3A504CBA"/>
    <w:multiLevelType w:val="multilevel"/>
    <w:tmpl w:val="95C2C58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A8F1356"/>
    <w:multiLevelType w:val="hybridMultilevel"/>
    <w:tmpl w:val="EBBC16E6"/>
    <w:lvl w:ilvl="0" w:tplc="20B4E1B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DD40B6"/>
    <w:multiLevelType w:val="multilevel"/>
    <w:tmpl w:val="511E821C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57AA4F06"/>
    <w:multiLevelType w:val="hybridMultilevel"/>
    <w:tmpl w:val="E2323D2E"/>
    <w:lvl w:ilvl="0" w:tplc="20B4E1B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837BF"/>
    <w:multiLevelType w:val="multilevel"/>
    <w:tmpl w:val="96280A30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0" w15:restartNumberingAfterBreak="0">
    <w:nsid w:val="5C660D6B"/>
    <w:multiLevelType w:val="hybridMultilevel"/>
    <w:tmpl w:val="95C2C586"/>
    <w:lvl w:ilvl="0" w:tplc="20B4E1B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1" w15:restartNumberingAfterBreak="0">
    <w:nsid w:val="5EA12009"/>
    <w:multiLevelType w:val="multilevel"/>
    <w:tmpl w:val="96280A30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2" w15:restartNumberingAfterBreak="0">
    <w:nsid w:val="61FE1CA5"/>
    <w:multiLevelType w:val="multilevel"/>
    <w:tmpl w:val="00262B9C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3" w15:restartNumberingAfterBreak="0">
    <w:nsid w:val="647C313A"/>
    <w:multiLevelType w:val="hybridMultilevel"/>
    <w:tmpl w:val="98128BE8"/>
    <w:lvl w:ilvl="0" w:tplc="20B4E1B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4" w15:restartNumberingAfterBreak="0">
    <w:nsid w:val="66FE639E"/>
    <w:multiLevelType w:val="multilevel"/>
    <w:tmpl w:val="C10C7E76"/>
    <w:lvl w:ilvl="0">
      <w:start w:val="1"/>
      <w:numFmt w:val="bullet"/>
      <w:lvlText w:val="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9DB4B71"/>
    <w:multiLevelType w:val="multilevel"/>
    <w:tmpl w:val="96280A30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6" w15:restartNumberingAfterBreak="0">
    <w:nsid w:val="6CC87A52"/>
    <w:multiLevelType w:val="multilevel"/>
    <w:tmpl w:val="5678D3D8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7" w15:restartNumberingAfterBreak="0">
    <w:nsid w:val="6D005E4A"/>
    <w:multiLevelType w:val="multilevel"/>
    <w:tmpl w:val="00262B9C"/>
    <w:lvl w:ilvl="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8" w15:restartNumberingAfterBreak="0">
    <w:nsid w:val="72EC1EDE"/>
    <w:multiLevelType w:val="hybridMultilevel"/>
    <w:tmpl w:val="E7D6A5E4"/>
    <w:lvl w:ilvl="0" w:tplc="C5083798">
      <w:start w:val="1"/>
      <w:numFmt w:val="bullet"/>
      <w:lvlText w:val=""/>
      <w:lvlJc w:val="left"/>
      <w:pPr>
        <w:tabs>
          <w:tab w:val="num" w:pos="473"/>
        </w:tabs>
        <w:ind w:left="284" w:hanging="171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D028E"/>
    <w:multiLevelType w:val="hybridMultilevel"/>
    <w:tmpl w:val="44502A72"/>
    <w:lvl w:ilvl="0" w:tplc="20B4E1B0">
      <w:start w:val="1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A11AC3"/>
    <w:multiLevelType w:val="hybridMultilevel"/>
    <w:tmpl w:val="C78A8420"/>
    <w:lvl w:ilvl="0" w:tplc="54080938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"/>
  </w:num>
  <w:num w:numId="3">
    <w:abstractNumId w:val="21"/>
  </w:num>
  <w:num w:numId="4">
    <w:abstractNumId w:val="19"/>
  </w:num>
  <w:num w:numId="5">
    <w:abstractNumId w:val="20"/>
  </w:num>
  <w:num w:numId="6">
    <w:abstractNumId w:val="6"/>
  </w:num>
  <w:num w:numId="7">
    <w:abstractNumId w:val="13"/>
  </w:num>
  <w:num w:numId="8">
    <w:abstractNumId w:val="15"/>
  </w:num>
  <w:num w:numId="9">
    <w:abstractNumId w:val="25"/>
  </w:num>
  <w:num w:numId="10">
    <w:abstractNumId w:val="11"/>
  </w:num>
  <w:num w:numId="11">
    <w:abstractNumId w:val="26"/>
  </w:num>
  <w:num w:numId="12">
    <w:abstractNumId w:val="23"/>
  </w:num>
  <w:num w:numId="13">
    <w:abstractNumId w:val="1"/>
  </w:num>
  <w:num w:numId="14">
    <w:abstractNumId w:val="14"/>
  </w:num>
  <w:num w:numId="15">
    <w:abstractNumId w:val="5"/>
  </w:num>
  <w:num w:numId="16">
    <w:abstractNumId w:val="18"/>
  </w:num>
  <w:num w:numId="17">
    <w:abstractNumId w:val="0"/>
  </w:num>
  <w:num w:numId="18">
    <w:abstractNumId w:val="28"/>
  </w:num>
  <w:num w:numId="19">
    <w:abstractNumId w:val="10"/>
  </w:num>
  <w:num w:numId="20">
    <w:abstractNumId w:val="3"/>
  </w:num>
  <w:num w:numId="21">
    <w:abstractNumId w:val="16"/>
  </w:num>
  <w:num w:numId="22">
    <w:abstractNumId w:val="8"/>
  </w:num>
  <w:num w:numId="23">
    <w:abstractNumId w:val="29"/>
  </w:num>
  <w:num w:numId="24">
    <w:abstractNumId w:val="24"/>
  </w:num>
  <w:num w:numId="25">
    <w:abstractNumId w:val="12"/>
  </w:num>
  <w:num w:numId="26">
    <w:abstractNumId w:val="7"/>
  </w:num>
  <w:num w:numId="27">
    <w:abstractNumId w:val="27"/>
  </w:num>
  <w:num w:numId="28">
    <w:abstractNumId w:val="17"/>
  </w:num>
  <w:num w:numId="29">
    <w:abstractNumId w:val="22"/>
  </w:num>
  <w:num w:numId="30">
    <w:abstractNumId w:val="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EC"/>
    <w:rsid w:val="00001E28"/>
    <w:rsid w:val="000347BA"/>
    <w:rsid w:val="0003488D"/>
    <w:rsid w:val="00053AE5"/>
    <w:rsid w:val="00055D6B"/>
    <w:rsid w:val="00062D0E"/>
    <w:rsid w:val="00071361"/>
    <w:rsid w:val="00084E05"/>
    <w:rsid w:val="00085299"/>
    <w:rsid w:val="000855A4"/>
    <w:rsid w:val="00094851"/>
    <w:rsid w:val="000A0501"/>
    <w:rsid w:val="000A631E"/>
    <w:rsid w:val="000B1EC1"/>
    <w:rsid w:val="000C1C42"/>
    <w:rsid w:val="000D511B"/>
    <w:rsid w:val="000D63F7"/>
    <w:rsid w:val="000F1921"/>
    <w:rsid w:val="000F7F4A"/>
    <w:rsid w:val="00100A9F"/>
    <w:rsid w:val="00102444"/>
    <w:rsid w:val="00111888"/>
    <w:rsid w:val="001145AF"/>
    <w:rsid w:val="00116E2B"/>
    <w:rsid w:val="0012234B"/>
    <w:rsid w:val="001235BD"/>
    <w:rsid w:val="00125A4E"/>
    <w:rsid w:val="00132532"/>
    <w:rsid w:val="00136A88"/>
    <w:rsid w:val="001438AA"/>
    <w:rsid w:val="00150CC9"/>
    <w:rsid w:val="00171B73"/>
    <w:rsid w:val="00174E45"/>
    <w:rsid w:val="00176575"/>
    <w:rsid w:val="00197456"/>
    <w:rsid w:val="00197CB6"/>
    <w:rsid w:val="001A74F5"/>
    <w:rsid w:val="001B76A2"/>
    <w:rsid w:val="001B78CC"/>
    <w:rsid w:val="001C0C39"/>
    <w:rsid w:val="001C7AA5"/>
    <w:rsid w:val="001D1411"/>
    <w:rsid w:val="00202646"/>
    <w:rsid w:val="00203B9E"/>
    <w:rsid w:val="00204D12"/>
    <w:rsid w:val="00227214"/>
    <w:rsid w:val="0022752F"/>
    <w:rsid w:val="00253968"/>
    <w:rsid w:val="00253E8D"/>
    <w:rsid w:val="00263288"/>
    <w:rsid w:val="002B42CC"/>
    <w:rsid w:val="002B7F7E"/>
    <w:rsid w:val="002C07EC"/>
    <w:rsid w:val="002E4111"/>
    <w:rsid w:val="002F214C"/>
    <w:rsid w:val="002F358B"/>
    <w:rsid w:val="002F5B43"/>
    <w:rsid w:val="00302AFA"/>
    <w:rsid w:val="00305F40"/>
    <w:rsid w:val="0030610E"/>
    <w:rsid w:val="003127C9"/>
    <w:rsid w:val="00316B9E"/>
    <w:rsid w:val="00333AAC"/>
    <w:rsid w:val="003347D8"/>
    <w:rsid w:val="003365E7"/>
    <w:rsid w:val="003431C8"/>
    <w:rsid w:val="00347A68"/>
    <w:rsid w:val="003522F6"/>
    <w:rsid w:val="00353BAB"/>
    <w:rsid w:val="00355732"/>
    <w:rsid w:val="00363944"/>
    <w:rsid w:val="0036726D"/>
    <w:rsid w:val="00373412"/>
    <w:rsid w:val="003818E8"/>
    <w:rsid w:val="00385A63"/>
    <w:rsid w:val="00396714"/>
    <w:rsid w:val="003A0456"/>
    <w:rsid w:val="003A2EE6"/>
    <w:rsid w:val="003B417B"/>
    <w:rsid w:val="003C176B"/>
    <w:rsid w:val="003C366B"/>
    <w:rsid w:val="003C429F"/>
    <w:rsid w:val="003E09A2"/>
    <w:rsid w:val="00420EFE"/>
    <w:rsid w:val="004378C1"/>
    <w:rsid w:val="00443B99"/>
    <w:rsid w:val="00451187"/>
    <w:rsid w:val="004665DD"/>
    <w:rsid w:val="004704CD"/>
    <w:rsid w:val="00470691"/>
    <w:rsid w:val="004737E4"/>
    <w:rsid w:val="00476FE5"/>
    <w:rsid w:val="00485F17"/>
    <w:rsid w:val="00486AF6"/>
    <w:rsid w:val="00490698"/>
    <w:rsid w:val="004A3257"/>
    <w:rsid w:val="004A3549"/>
    <w:rsid w:val="004A7264"/>
    <w:rsid w:val="004C2601"/>
    <w:rsid w:val="004D06FA"/>
    <w:rsid w:val="004E487A"/>
    <w:rsid w:val="004F3753"/>
    <w:rsid w:val="005017E6"/>
    <w:rsid w:val="00504904"/>
    <w:rsid w:val="00512FE7"/>
    <w:rsid w:val="0051416A"/>
    <w:rsid w:val="00520C8B"/>
    <w:rsid w:val="00526437"/>
    <w:rsid w:val="00536081"/>
    <w:rsid w:val="00541EB1"/>
    <w:rsid w:val="005427A3"/>
    <w:rsid w:val="00546F49"/>
    <w:rsid w:val="005527BA"/>
    <w:rsid w:val="00563C64"/>
    <w:rsid w:val="005A1F03"/>
    <w:rsid w:val="005A2D16"/>
    <w:rsid w:val="005B00D3"/>
    <w:rsid w:val="005C3CF0"/>
    <w:rsid w:val="005D582F"/>
    <w:rsid w:val="005D5A2A"/>
    <w:rsid w:val="005E1B3B"/>
    <w:rsid w:val="005E5FC9"/>
    <w:rsid w:val="00607E47"/>
    <w:rsid w:val="00612396"/>
    <w:rsid w:val="00617E64"/>
    <w:rsid w:val="0062027D"/>
    <w:rsid w:val="00621D39"/>
    <w:rsid w:val="006267D1"/>
    <w:rsid w:val="00627DF3"/>
    <w:rsid w:val="00630463"/>
    <w:rsid w:val="00642F1F"/>
    <w:rsid w:val="00646C7C"/>
    <w:rsid w:val="00647A95"/>
    <w:rsid w:val="006521B3"/>
    <w:rsid w:val="00672C3F"/>
    <w:rsid w:val="006A2466"/>
    <w:rsid w:val="006A31E9"/>
    <w:rsid w:val="006A4BBD"/>
    <w:rsid w:val="006B2850"/>
    <w:rsid w:val="006B2D29"/>
    <w:rsid w:val="006E0BD0"/>
    <w:rsid w:val="006F06E2"/>
    <w:rsid w:val="006F540E"/>
    <w:rsid w:val="00706A9B"/>
    <w:rsid w:val="00712A04"/>
    <w:rsid w:val="00716F50"/>
    <w:rsid w:val="00717242"/>
    <w:rsid w:val="00724EBF"/>
    <w:rsid w:val="0073236E"/>
    <w:rsid w:val="00735FB8"/>
    <w:rsid w:val="00741580"/>
    <w:rsid w:val="007417A6"/>
    <w:rsid w:val="00764047"/>
    <w:rsid w:val="007641B8"/>
    <w:rsid w:val="0077744D"/>
    <w:rsid w:val="00780119"/>
    <w:rsid w:val="00780725"/>
    <w:rsid w:val="007840D1"/>
    <w:rsid w:val="0079332E"/>
    <w:rsid w:val="00793CEC"/>
    <w:rsid w:val="00794716"/>
    <w:rsid w:val="007C029B"/>
    <w:rsid w:val="007D0EBC"/>
    <w:rsid w:val="007D66B6"/>
    <w:rsid w:val="007D7C6E"/>
    <w:rsid w:val="007E20E7"/>
    <w:rsid w:val="007F11E4"/>
    <w:rsid w:val="007F6FAB"/>
    <w:rsid w:val="00825491"/>
    <w:rsid w:val="00843F46"/>
    <w:rsid w:val="00857AC5"/>
    <w:rsid w:val="0086712C"/>
    <w:rsid w:val="00874806"/>
    <w:rsid w:val="00883C79"/>
    <w:rsid w:val="008A78F3"/>
    <w:rsid w:val="008B5040"/>
    <w:rsid w:val="008B51C0"/>
    <w:rsid w:val="008C0BE8"/>
    <w:rsid w:val="008D3A20"/>
    <w:rsid w:val="008D4202"/>
    <w:rsid w:val="008E0E8E"/>
    <w:rsid w:val="00911C13"/>
    <w:rsid w:val="00922608"/>
    <w:rsid w:val="00923E36"/>
    <w:rsid w:val="00931C12"/>
    <w:rsid w:val="00941B54"/>
    <w:rsid w:val="00947CAC"/>
    <w:rsid w:val="009525E6"/>
    <w:rsid w:val="009526D4"/>
    <w:rsid w:val="00952A60"/>
    <w:rsid w:val="00955459"/>
    <w:rsid w:val="00964D3A"/>
    <w:rsid w:val="00966E03"/>
    <w:rsid w:val="0097716B"/>
    <w:rsid w:val="009869FA"/>
    <w:rsid w:val="00987810"/>
    <w:rsid w:val="00993325"/>
    <w:rsid w:val="009A72A6"/>
    <w:rsid w:val="009B47DE"/>
    <w:rsid w:val="009C21E7"/>
    <w:rsid w:val="009C2C88"/>
    <w:rsid w:val="009D1DEA"/>
    <w:rsid w:val="009D2E63"/>
    <w:rsid w:val="009E07CD"/>
    <w:rsid w:val="009F1670"/>
    <w:rsid w:val="009F5960"/>
    <w:rsid w:val="009F700B"/>
    <w:rsid w:val="00A06BA6"/>
    <w:rsid w:val="00A200FC"/>
    <w:rsid w:val="00A20425"/>
    <w:rsid w:val="00A2676E"/>
    <w:rsid w:val="00A35B08"/>
    <w:rsid w:val="00A40761"/>
    <w:rsid w:val="00A4125B"/>
    <w:rsid w:val="00A447BD"/>
    <w:rsid w:val="00A51C76"/>
    <w:rsid w:val="00A570E3"/>
    <w:rsid w:val="00A710DB"/>
    <w:rsid w:val="00A80788"/>
    <w:rsid w:val="00A90931"/>
    <w:rsid w:val="00A9644D"/>
    <w:rsid w:val="00AA62FA"/>
    <w:rsid w:val="00AB448B"/>
    <w:rsid w:val="00AF0534"/>
    <w:rsid w:val="00AF177D"/>
    <w:rsid w:val="00AF1E06"/>
    <w:rsid w:val="00AF76CD"/>
    <w:rsid w:val="00B019C3"/>
    <w:rsid w:val="00B13359"/>
    <w:rsid w:val="00B156F8"/>
    <w:rsid w:val="00B17814"/>
    <w:rsid w:val="00B41E66"/>
    <w:rsid w:val="00B478F3"/>
    <w:rsid w:val="00B47E57"/>
    <w:rsid w:val="00B66FC7"/>
    <w:rsid w:val="00B80C37"/>
    <w:rsid w:val="00B95469"/>
    <w:rsid w:val="00BD0A0C"/>
    <w:rsid w:val="00BE7204"/>
    <w:rsid w:val="00BE761D"/>
    <w:rsid w:val="00BF04D2"/>
    <w:rsid w:val="00C11B96"/>
    <w:rsid w:val="00C163C5"/>
    <w:rsid w:val="00C1705E"/>
    <w:rsid w:val="00C345C6"/>
    <w:rsid w:val="00C43D19"/>
    <w:rsid w:val="00C540FB"/>
    <w:rsid w:val="00C577B0"/>
    <w:rsid w:val="00C57B6D"/>
    <w:rsid w:val="00C6696C"/>
    <w:rsid w:val="00C755EB"/>
    <w:rsid w:val="00C778FF"/>
    <w:rsid w:val="00C874D7"/>
    <w:rsid w:val="00C94880"/>
    <w:rsid w:val="00C95BDB"/>
    <w:rsid w:val="00CB6152"/>
    <w:rsid w:val="00CB6AF4"/>
    <w:rsid w:val="00CB7E65"/>
    <w:rsid w:val="00CE7E2F"/>
    <w:rsid w:val="00CF17FD"/>
    <w:rsid w:val="00CF7558"/>
    <w:rsid w:val="00D04F03"/>
    <w:rsid w:val="00D10495"/>
    <w:rsid w:val="00D105EB"/>
    <w:rsid w:val="00D14C6B"/>
    <w:rsid w:val="00D14F48"/>
    <w:rsid w:val="00D21437"/>
    <w:rsid w:val="00D25EDD"/>
    <w:rsid w:val="00D447A9"/>
    <w:rsid w:val="00D52525"/>
    <w:rsid w:val="00D536F5"/>
    <w:rsid w:val="00D64CA6"/>
    <w:rsid w:val="00D83F5B"/>
    <w:rsid w:val="00DA57FF"/>
    <w:rsid w:val="00DA6D79"/>
    <w:rsid w:val="00DB16DB"/>
    <w:rsid w:val="00DB5878"/>
    <w:rsid w:val="00DD5AA6"/>
    <w:rsid w:val="00DD5E3A"/>
    <w:rsid w:val="00DE3D1A"/>
    <w:rsid w:val="00DE735E"/>
    <w:rsid w:val="00DF4A9D"/>
    <w:rsid w:val="00E03497"/>
    <w:rsid w:val="00E13117"/>
    <w:rsid w:val="00E137D1"/>
    <w:rsid w:val="00E139A0"/>
    <w:rsid w:val="00E14054"/>
    <w:rsid w:val="00E14168"/>
    <w:rsid w:val="00E253C5"/>
    <w:rsid w:val="00E31B9E"/>
    <w:rsid w:val="00E53469"/>
    <w:rsid w:val="00E76868"/>
    <w:rsid w:val="00E95F62"/>
    <w:rsid w:val="00EA0F1B"/>
    <w:rsid w:val="00EA335F"/>
    <w:rsid w:val="00EB2083"/>
    <w:rsid w:val="00EB247B"/>
    <w:rsid w:val="00ED1C0E"/>
    <w:rsid w:val="00ED22FC"/>
    <w:rsid w:val="00ED3A4F"/>
    <w:rsid w:val="00ED70EC"/>
    <w:rsid w:val="00ED759A"/>
    <w:rsid w:val="00EF49D9"/>
    <w:rsid w:val="00F0140E"/>
    <w:rsid w:val="00F21231"/>
    <w:rsid w:val="00F46936"/>
    <w:rsid w:val="00F57D51"/>
    <w:rsid w:val="00F66BC0"/>
    <w:rsid w:val="00F702A5"/>
    <w:rsid w:val="00F72AE3"/>
    <w:rsid w:val="00F805D2"/>
    <w:rsid w:val="00F8143E"/>
    <w:rsid w:val="00F8743D"/>
    <w:rsid w:val="00F92A74"/>
    <w:rsid w:val="00F92C89"/>
    <w:rsid w:val="00FA232C"/>
    <w:rsid w:val="00FA48F0"/>
    <w:rsid w:val="00FA4EAC"/>
    <w:rsid w:val="00FA5CAC"/>
    <w:rsid w:val="00FB3F39"/>
    <w:rsid w:val="00FC4643"/>
    <w:rsid w:val="00FD75C1"/>
    <w:rsid w:val="00FE57AA"/>
    <w:rsid w:val="00FE5CE8"/>
    <w:rsid w:val="00FF1641"/>
    <w:rsid w:val="00FF2469"/>
    <w:rsid w:val="00FF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251FB99-DD91-4B30-928E-F61E7E6D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sz w:val="32"/>
      <w:lang w:val="fr-FR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hAnsi="Arial" w:cs="Arial"/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Arial" w:hAnsi="Arial" w:cs="Arial"/>
      <w:b/>
      <w:bCs/>
      <w:sz w:val="20"/>
      <w:u w:val="single"/>
    </w:rPr>
  </w:style>
  <w:style w:type="paragraph" w:styleId="Titolo6">
    <w:name w:val="heading 6"/>
    <w:basedOn w:val="Normale"/>
    <w:next w:val="Normale"/>
    <w:qFormat/>
    <w:rsid w:val="00C6696C"/>
    <w:pPr>
      <w:spacing w:before="240" w:after="60"/>
      <w:outlineLvl w:val="5"/>
    </w:pPr>
    <w:rPr>
      <w:b/>
      <w:bCs/>
      <w:sz w:val="22"/>
      <w:szCs w:val="22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Arial" w:eastAsia="Arial Unicode MS" w:hAnsi="Arial" w:cs="Arial"/>
      <w:b/>
      <w:sz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1985" w:hanging="1985"/>
    </w:pPr>
    <w:rPr>
      <w:rFonts w:ascii="Arial" w:hAnsi="Arial"/>
      <w:b/>
      <w:color w:val="000000"/>
      <w:sz w:val="18"/>
      <w:szCs w:val="20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Corpodeltesto3">
    <w:name w:val="Body Text 3"/>
    <w:basedOn w:val="Normale"/>
    <w:pPr>
      <w:jc w:val="both"/>
    </w:pPr>
    <w:rPr>
      <w:rFonts w:ascii="Bookman Old Style" w:hAnsi="Bookman Old Style"/>
      <w:snapToGrid w:val="0"/>
      <w:color w:val="000000"/>
      <w:sz w:val="20"/>
      <w:szCs w:val="20"/>
      <w:lang w:bidi="he-IL"/>
    </w:rPr>
  </w:style>
  <w:style w:type="paragraph" w:styleId="Testofumetto">
    <w:name w:val="Balloon Text"/>
    <w:basedOn w:val="Normale"/>
    <w:semiHidden/>
    <w:rsid w:val="00DA57FF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semiHidden/>
    <w:rsid w:val="00102444"/>
    <w:rPr>
      <w:sz w:val="20"/>
      <w:szCs w:val="20"/>
    </w:rPr>
  </w:style>
  <w:style w:type="character" w:styleId="Rimandonotaapidipagina">
    <w:name w:val="footnote reference"/>
    <w:semiHidden/>
    <w:rsid w:val="00102444"/>
    <w:rPr>
      <w:vertAlign w:val="superscript"/>
    </w:rPr>
  </w:style>
  <w:style w:type="character" w:customStyle="1" w:styleId="PidipaginaCarattere">
    <w:name w:val="Piè di pagina Carattere"/>
    <w:link w:val="Pidipagina"/>
    <w:uiPriority w:val="99"/>
    <w:rsid w:val="00ED75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5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bo.it/privac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ssimo.vaccari\Dati%20applicazioni\Microsoft\Modelli\Normal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01332-E956-432B-82F1-EAEC9F1A2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3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 Occasionali</vt:lpstr>
    </vt:vector>
  </TitlesOfParts>
  <Company>UNIVERSITA' DI BOLOGNA</Company>
  <LinksUpToDate>false</LinksUpToDate>
  <CharactersWithSpaces>7966</CharactersWithSpaces>
  <SharedDoc>false</SharedDoc>
  <HLinks>
    <vt:vector size="6" baseType="variant">
      <vt:variant>
        <vt:i4>7929982</vt:i4>
      </vt:variant>
      <vt:variant>
        <vt:i4>82</vt:i4>
      </vt:variant>
      <vt:variant>
        <vt:i4>0</vt:i4>
      </vt:variant>
      <vt:variant>
        <vt:i4>5</vt:i4>
      </vt:variant>
      <vt:variant>
        <vt:lpwstr>http://www.unibo.it/privacy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 Occasionali</dc:title>
  <dc:subject/>
  <dc:creator>massimo.vaccari</dc:creator>
  <cp:keywords/>
  <cp:lastModifiedBy>Silvia Benelli</cp:lastModifiedBy>
  <cp:revision>2</cp:revision>
  <cp:lastPrinted>2018-02-02T08:56:00Z</cp:lastPrinted>
  <dcterms:created xsi:type="dcterms:W3CDTF">2024-03-20T16:36:00Z</dcterms:created>
  <dcterms:modified xsi:type="dcterms:W3CDTF">2024-03-20T16:36:00Z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blicazione">
    <vt:lpwstr>1</vt:lpwstr>
  </property>
  <property fmtid="{D5CDD505-2E9C-101B-9397-08002B2CF9AE}" pid="3" name="ContentType">
    <vt:lpwstr>Modulistica (con servizi)</vt:lpwstr>
  </property>
  <property fmtid="{D5CDD505-2E9C-101B-9397-08002B2CF9AE}" pid="4" name="AutoreDoc">
    <vt:lpwstr>Paola Cappelli;Ludovica Turchi;Antonio Cascavilla;Tamara Macagnino</vt:lpwstr>
  </property>
  <property fmtid="{D5CDD505-2E9C-101B-9397-08002B2CF9AE}" pid="5" name="ResponsabileF">
    <vt:lpwstr>40</vt:lpwstr>
  </property>
  <property fmtid="{D5CDD505-2E9C-101B-9397-08002B2CF9AE}" pid="6" name="StatoDoc">
    <vt:lpwstr>Definitivo</vt:lpwstr>
  </property>
  <property fmtid="{D5CDD505-2E9C-101B-9397-08002B2CF9AE}" pid="7" name="AbstractO">
    <vt:lpwstr>I dati anagrafici e le modalità di pagamento che occorre dichiarare e conoscere per le liquidazioni.</vt:lpwstr>
  </property>
  <property fmtid="{D5CDD505-2E9C-101B-9397-08002B2CF9AE}" pid="8" name="AnnoRedazione">
    <vt:lpwstr>2010</vt:lpwstr>
  </property>
  <property fmtid="{D5CDD505-2E9C-101B-9397-08002B2CF9AE}" pid="9" name="display_urn:schemas-microsoft-com:office:office#ResponsabileF">
    <vt:lpwstr>Ludovica Turchi</vt:lpwstr>
  </property>
  <property fmtid="{D5CDD505-2E9C-101B-9397-08002B2CF9AE}" pid="10" name="ServizioRiferimento">
    <vt:lpwstr>27;#Consulenza e supporto su compensi, missioni e rimborsi spese</vt:lpwstr>
  </property>
  <property fmtid="{D5CDD505-2E9C-101B-9397-08002B2CF9AE}" pid="11" name="ContentTypeId">
    <vt:lpwstr>0x0101002C0949407B4941699F33FC2B8D14E20D00B7132F358BBD41C5B17C01E457DBEA33004CFC987140C14F699E0188B23CD0F98800BE39D43438094A7D9BFE621BEB12E78F005A92A537B276CC43ACA34E0105E43127</vt:lpwstr>
  </property>
  <property fmtid="{D5CDD505-2E9C-101B-9397-08002B2CF9AE}" pid="12" name="it.unibo.dsaw.wss.DsawPublishingEventHandler:{32c12d81-b1d1-4caf-a66b-1a269e945b8e}">
    <vt:lpwstr>{f7e157e1-19ff-4d81-b072-08c688a2ff76}</vt:lpwstr>
  </property>
  <property fmtid="{D5CDD505-2E9C-101B-9397-08002B2CF9AE}" pid="13" name="display_urn:schemas-microsoft-com:office:office#Editor">
    <vt:lpwstr>Ludovica Turchi</vt:lpwstr>
  </property>
  <property fmtid="{D5CDD505-2E9C-101B-9397-08002B2CF9AE}" pid="14" name="display_urn:schemas-microsoft-com:office:office#Author">
    <vt:lpwstr>Ludovica Turchi</vt:lpwstr>
  </property>
</Properties>
</file>